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BF0D7" w14:textId="77777777" w:rsidR="005940E5" w:rsidRDefault="005940E5">
      <w:r>
        <w:rPr>
          <w:noProof/>
        </w:rPr>
        <mc:AlternateContent>
          <mc:Choice Requires="wpg">
            <w:drawing>
              <wp:inline distT="0" distB="0" distL="0" distR="0" wp14:anchorId="4E084C7C" wp14:editId="62AF8531">
                <wp:extent cx="7077456" cy="6205855"/>
                <wp:effectExtent l="0" t="0" r="9525" b="4445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-7950"/>
                          <a:chExt cx="7077456" cy="6205855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rative arrow pointed down." title="Arrow"/>
                        <wps:cNvSpPr/>
                        <wps:spPr>
                          <a:xfrm>
                            <a:off x="495908" y="-7950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rgbClr val="4B80CD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7B6140" w14:textId="08526319" w:rsidR="005940E5" w:rsidRPr="00F76628" w:rsidRDefault="00F76628" w:rsidP="0016282D">
                              <w:pPr>
                                <w:pStyle w:val="Intro"/>
                                <w:rPr>
                                  <w:sz w:val="72"/>
                                  <w:szCs w:val="72"/>
                                </w:rPr>
                              </w:pPr>
                              <w:r w:rsidRPr="00F76628">
                                <w:rPr>
                                  <w:sz w:val="72"/>
                                  <w:szCs w:val="72"/>
                                </w:rPr>
                                <w:t>Spring fling</w:t>
                              </w:r>
                            </w:p>
                            <w:p w14:paraId="544EBC79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6BA16145" w14:textId="64F37DF8" w:rsidR="00873417" w:rsidRPr="00F76628" w:rsidRDefault="00F76628" w:rsidP="0016282D">
                              <w:pPr>
                                <w:pStyle w:val="Title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F76628">
                                <w:rPr>
                                  <w:sz w:val="48"/>
                                  <w:szCs w:val="48"/>
                                </w:rPr>
                                <w:t>Richmond claims asso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ciation</w:t>
                              </w:r>
                              <w:r w:rsidRPr="00F76628">
                                <w:rPr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  <w:p w14:paraId="291D82D0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p w14:paraId="6C302B05" w14:textId="6C50C806" w:rsidR="00873417" w:rsidRPr="0016282D" w:rsidRDefault="00F76628" w:rsidP="0016282D">
                              <w:pPr>
                                <w:pStyle w:val="Subtitle"/>
                              </w:pPr>
                              <w:r>
                                <w:t>spring happy hour</w:t>
                              </w:r>
                            </w:p>
                            <w:p w14:paraId="0EEF4745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0C8DDDA3" w14:textId="46069914" w:rsidR="00873417" w:rsidRDefault="00F76628" w:rsidP="0016282D">
                              <w:pPr>
                                <w:pStyle w:val="Date"/>
                              </w:pPr>
                              <w:r>
                                <w:t>March 27</w:t>
                              </w:r>
                              <w:r w:rsidRPr="00F76628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</w:t>
                              </w:r>
                            </w:p>
                            <w:p w14:paraId="397C7934" w14:textId="4916C38B" w:rsidR="00873417" w:rsidRPr="00873417" w:rsidRDefault="00F76628" w:rsidP="0016282D">
                              <w:pPr>
                                <w:pStyle w:val="Time"/>
                              </w:pPr>
                              <w:r>
                                <w:t>5:30pm to 8:30pm</w:t>
                              </w:r>
                            </w:p>
                            <w:p w14:paraId="77428233" w14:textId="117CB667" w:rsidR="00134402" w:rsidRDefault="00F76628" w:rsidP="0016282D">
                              <w:pPr>
                                <w:pStyle w:val="Location"/>
                              </w:pPr>
                              <w:r>
                                <w:t>TARRANTS WEST</w:t>
                              </w:r>
                            </w:p>
                            <w:p w14:paraId="4D89D537" w14:textId="0B01D005" w:rsidR="00873417" w:rsidRPr="00134402" w:rsidRDefault="00F76628" w:rsidP="0016282D">
                              <w:pPr>
                                <w:pStyle w:val="Location"/>
                                <w:rPr>
                                  <w:sz w:val="28"/>
                                </w:rPr>
                              </w:pPr>
                              <w:r>
                                <w:t xml:space="preserve">11129 Three Chopt Rd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084C7C" id="Group 5" o:spid="_x0000_s1026" alt="&quot;&quot;" style="width:557.3pt;height:488.65pt;mso-position-horizontal-relative:char;mso-position-vertical-relative:line" coordorigin=",-79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8qQ3BAAAAwwAAA4AAABkcnMvZTJvRG9jLnhtbMxW2W4bNxR9L9B/&#10;IKZA32It1WJNLQeKXBsG3MSIU/iZ4nCWZoZkSUoj5+t7uIykyGpSuA1aPVBcLi/vPXPuIS9eb5ua&#10;bLg2lRTzZHDWTwgXTGaVKObJbx+uX50nxFgqMlpLwefJEzfJ68vvv7toVcqHspR1xjWBE2HSVs2T&#10;0lqV9nqGlbyh5kwqLrCYS91Qi6EuepmmLbw3dW/Y7096rdSZ0pJxYzB7FRaTS+8/zzmz7/LccEvq&#10;eYLYrG+1b1eu7V1e0LTQVJUVi2HQF0TR0Erg0J2rK2opWevqmaumYloamdszJpuezPOKcZ8Dshn0&#10;j7K50XKtfC5F2hZqBxOgPcLpxW7Z282NVg/qXgOJVhXAwo9cLttcN+4fUZKth+xpBxnfWsIwOe1P&#10;p6PxJCEMa5Nhf3w+HgdQWQnk9/teTWfjCDcrf/nK7l53eO+zkFoFkpg9Duaf4fBQUsU9vCYFDvea&#10;VNk8GSVE0AZUvW1owROSccNAmDeUfSzwPURGKrfw4w/bxc8uUxcUdjsIHVhG3Un20RAhlyUVBV8Y&#10;BRKiNJwt0jkwdgMTt53E2u+h6Umsx5PRbDIcea8dWjRV2tgbLhviOvNE42hPS7q5M9YFsDdxwa7q&#10;Sl1XdU0yBaqiPrS0j5UtPTIu5s4oUg84HBHvRIEGUl9Jtm64sKFKNa+phUSYslIGx6S8WXGArW+z&#10;AbgDhbBAHEBzLgJ9jGbvET1iBqZWc8tK180RbZxHLrsF9LtcnFUtXCukyy1k7WY8+gFwD719qnmw&#10;fs9zfHvQeegz9urDl7UmGwrdoIwhkQCGKWnGw/S4j1/Ef7fDQ1wLONxHG31HB07ZnvsOUYbs/Fbu&#10;xWsXWP9LgYXNux3+ZCnsbnNTCalPOaiRVTw52HcgBWgcSiuZPaEyQAxPEKPYdQVu3VFj76mGVoI1&#10;0H/7Dk1ey3aeyNhLSCn1p1Pzzh5MwmpCWmgvvvwfa6pRbPWtQFHPBqORE2s/GI2nQ8fMw5XV4YpY&#10;N0uJzwQiITrfdfa27rq5ls0jromFOxVLVDCcPU+Y1d1gaTHGEi4axhcL34dAK2rvxINiXSm4qvqw&#10;faRaxQKzqM23shMSmh7VWbANXFysrcwrX4R7XCPeELUgJN9c3QBSULeF1rJNyZVsBcFkVLlfqZZS&#10;YMQ06nXDCXVmRMlKWJ6RDNZn+DCVrVGu3oXjj8snSmAc/YWsjWbjWR8vAtwVB/dBp28/Daez6XT8&#10;7C7Z3QZ78Yrwu3hCFA5jD77rFFlMkma/I7e8qcFTlDIZuJLtLv0Do+FnRiPEEcsiujySTSPrKnPa&#10;4g4zuljtpGL05ry/vOpE4dDsxZLUVX48JvAULwCwdeXaUL+nJefv7f266nz57G8jPHa72kY2/eca&#10;dD4cziZOVP59EbL/Jwnyzy28NP0tFl/F7il7OPaStX+7X/4JAAD//wMAUEsDBAoAAAAAAAAAIQDR&#10;P8rYOfgCADn4AgAVAAAAZHJzL21lZGlhL2ltYWdlMS5qcGVn/9j/4AAQSkZJRgABAQEAlgCWAAD/&#10;2wBDAAgGBgcGBQgHBwcJCQgKDBQNDAsLDBkSEw8UHRofHh0aHBwgJC4nICIsIxwcKDcpLDAxNDQ0&#10;Hyc5PTgyPC4zNDL/2wBDAQkJCQwLDBgNDRgyIRwhMjIyMjIyMjIyMjIyMjIyMjIyMjIyMjIyMjIy&#10;MjIyMjIyMjIyMjIyMjIyMjIyMjIyMjL/wAARCAPCBL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hzfHuTT1vXI4JxUWkWqXVzum5Uc4PSuyW&#10;3hjjCpGg4zwOa8CpXUJctrn1FOnKoua5j6RdN9oXkgE16t4PsBqEc00gBjSTYB74BP8AMV55DbvL&#10;ODGpZug2iva/CemjTNFhiYDzX+eQ/wC0f8BgfhXZglep7TscuYT5KHJfcujSLfZjy1x6YrL1DSEi&#10;UvEMEdvWumyKy9Vc+SQvU17VKpPm3PnJwjbY5cU+mjgmnV6TOIWloFLUjFooooAWlpKWkMKWiigB&#10;aKKKQxaKKKAFooooAKWkpaQBRRRQMWikooAWikooAWikpaACiiigAooooAKKKSgBaKSigBaSiigQ&#10;UUUUAFFFFABRRRQAUUlFAC0UlFAC0lFFABS0lFMAooooAKKKKACiiigAopKKAJElaPoa0Ybneoya&#10;yquWETSS57Cs6kVa7NKcmnY3IVyM1PtGKiTKikecIOa89nWhzKuOlMCgcVVe/TPWlW5U9+tNRdrl&#10;bEkiA54rn9ZgzExHBFdDu3CsvUYmaNsihI1pyszh0ZxNyM4rptJuf3QXPIPSsee38uQ+9Qre/ZG3&#10;Z6GnKNjvaVSJ2wkA5pR+9YYrloNfSU7c89BW9plyJuMjNSnY5KlJxRtxptUClkyBT4x8tMlHBNDO&#10;ZbmNe3JDgehzirNtMkgXB7VnamRnOK5s61Npl2ysC0fUc9KxlaHvM9SjQdePLFanoyEbajuCPLNc&#10;/p3iW3uYvvgEdRRqGuRRwttbJx2q4yUtjknhakJWkjkPEevNYaqNhBaJw1dZpfiW0v7dXjlG7HzL&#10;nkV5N4i829vzNHlmbjFanhnTLnerMSNxAqdYy97qdThGcbdj1y3m+0jKniryQgAVV0y2WCBVA6Ct&#10;A8DNanmy30AcUM4AqlcXIjrLuNTlMoVFYjucUWHGDZryEOcUxgUHAqKzl8yMM3U1afGOTQNq2hRa&#10;cZI71XmfIyaq3shgu/8AZPT60sZMo5rWKQ7aXK7nLUKKne3Yc0woVHNdULWOWsxtFMeQLUX2pK2S&#10;ZyEd3PsUn0FYEmrYmKk4xWteAzRsB3rlLmxlF1u5wO1VzKKN6FJTbudbY3PmqDWtCN1czprCFVBb&#10;8K6C3nBpVF2M7e9YvDFU76URRkk1Z3jFZWqfPGeelcUk7noYdK+pgnUVj1YMTkLyK9I0874Vb1rx&#10;9g7alFvHAcZz6Zr13T3UwRhTxtFYzOmvsjUHSkY4GaFPFI54rM4yrJdBWwTSpOpPWsrVmeMqYxkk&#10;4qvZtclgXYfSou72OyNGLhzXOnVgadjiqMErAfNVnzhjrVnLKNmEjbQa5fxBfvDC4QnOOcVtXl4q&#10;DGa5bU289y2eCOBSfY6MPT1uzzm8uXiuTIzFgTzntV3SJ5Xm3DOM8Umo6cZZmVB8u/Jq5plkYpQO&#10;RjpUK57EWrHW2DSP3wK11Ax1rLsgIkArQVwvJzWxwVFqLIdmfeqbXyo33uRUd3eKCVzzjisOZ2Zu&#10;c81rSjzOxnOPLG7OntpVuMueeeKvwgAYArntMkKAelbi3CqvWtalNxehwKopbhJN5ZYGqO8ljT5G&#10;35Oai4FXTgZ1JpaDX+9TaCcmiulbHE3diVPaxiSZc9BUKqXbaoyTWtaWDIQzZ5qKk1FDhFtl6KNA&#10;oAWpWkEIyelTRx4FR3cHmxkV5k3c9GnZbld9UhRclx09apx6it9K2w/Kv61m3emyG5AUdfvH0qa1&#10;s/sYO3NKMJPU6v3KWm5ovFvXFZN/GIpgo9Oa00uQo561mXZ82Qsa66HMnqcVZRsVaKO9JXcecwpK&#10;WkpiEpKcaSgBppDTqbTENq3Z2TTsGzgdqqV0elRBolc9+lZ1puMbo0pR5pak9pm3AQ9uhrSjlBHW&#10;oJYAVyOPesma/wDs0gVj3xmvJqSvqetRpc6sjcmcYxWRcwK2Syg+lSC9QoGLVTm1SJmKbhikjSNO&#10;SMW/0oPIZoU2uK0tGcLHtPDA8g077VHjPGKopOftbOgwCatO+jNopuPKzqvNXbzXP60EkBb06VN9&#10;qJTrWZeTluGrrw9NqVzysU0k0zMwe1FOOM0V6Z5Z4Tp99NA+QvUYArfstQubm4UOxAbgjP8An0qg&#10;1pHBxkbu4Ham20/lXCPn7pzXwzpxnK9j7tVHTVrnsGhaYghjYgBRyK76DUESPGeRXAeGr37TaxsG&#10;yvQV1cQyBmvRoU1CNjz8XP2ktTo7WZrhd/QdqjvIC0TY5YipLADyF9KtOBt5roTszzZK5xUsLxPh&#10;+9NFX9VZTcbV7dao16kJNxTZ581aVhaWilpiClpKWgYUtFLSAKKKWgAooopDFooooAWiiigApaSi&#10;kAUUUUALRSUUALRRRQAUUUUAFFFFAwooooEFFFFABRRRQAUUUUAFFFJQAtFJRQAUUUUAFFFFMAoo&#10;ooAKKWgqcVLdjSnBzdkNzzT9jEZwavWFiJMO4z7Vq/ZI8fdFYyrpbGjoNOzOawRRW61hHu3YqOSz&#10;RlI2imq6ZLotbGNSVLNCYnwelR1unfUxasFJS0UAFAGaSnL1oY1uLtyQAMk1v2NsIoh6msWBgLhA&#10;fWujiPyCuOvN7HXGmlqOK1Xli3VYZsComkFcxqkYl/abRvQ4xVaCVg4ya0b6dApyax4pAz4Arqou&#10;6sFVNK50EUm5BzTZ8FCDVe3JCCnTE7c1Eo2ZMW2YV7EF3MBXJam7FTgYNdpd4ZT9K5W+h3SkEAZo&#10;tfQ9KjL3Tl9NupotUKsw27TgH1r0jwe5l86WQ8ghetef3lpsuQ8f3hyK3dB1j+zuJcqrdfTNZSg4&#10;lzXPFpHrCOCtQ3EoUVk2+qK0CyA5BqZZXnPKnBpWODkaepn3cMt1NtT7vc1DL4fWUfMob6iughgV&#10;O1WtqhanlT3N1i5wVoaHA3WjfZG3RpgE84qs1lLMu2u2voUkRlxzVWy07LZYfKK6oOEI7GM8RVqP&#10;3mcdaeF5hcGeRAQeAvtXT2Gk+QykKABjj0roktVUYA4qVYVB6VyVY88lIuGIcYuI2MhVAApXkAU0&#10;5k44rMvJ2gb2NUjGK5mK6eZL7d6keBNn3aq29ypbJarhmBHFUXJNFKSUWp3E4Heq82s24BBlUEe9&#10;Z/ii426dMFPzAcV5Ta6tqLzMkkm5QeNwyRSaZtThGS1PT7jUI7h8bu+RWhaSrsHNcDa3Tkgs3IrZ&#10;ttVwduelVDXQ1qUkonXM4Y9ail+4azba98zGcg1c8zcK7YwaPGqyVzPumIBNYMk8wueGIGa6eWIO&#10;KzZ9OBO4CulSsjKnbm1Ft3Mq5bge9R3cKGIsuOKkETLFgDpVKYttZecdxXFKcuc9enThy3RlNclZ&#10;gFPQ81v2NwZCq81kR6eZH3njnpW1YWRjKt6VtUqtRsYxoQcrs3Yo90fNVLyLEbZNaEXKCq92vyke&#10;tcnM2y4xUWcRdxYudyDkHNdzoNwzWyKxy2K4a7by7h1568V1Xh+4zAhPJPAqpU3y3ZpWnF6I7FX4&#10;pkktMj5Xk02b5RwM1z2MFa5m3coZ8HsasWUYxk1UnXMm71NSw3SxLt9DQ1bU6G/dsi85xkA1zuoa&#10;8bS68gKWY9K1Li6VU354HWuOvZUuNTM46qwxmsqjaWhphaanP3tjrLO1knj824b525x6CmXelkqS&#10;DxirmmSiS3Rs8EDFXpMFCKqOxE5yjM8zlQxXMiOpyTgZFW4kCOpPQ1t6lpvnzbgOvf0rOezkQBDw&#10;RVHaqikjasIlKBvarrxB12sAQay7O8igVI5Ww2MVqfaY9oII6Uk7nHUUlK5h3umKrFt5FYmx0u9r&#10;4Kk8GukvLtJBtBGazZEGVBHI6V34WNnc5MTWly2ZPAoVRxVgGoYulPrqauebzsczdhTKKShKxDdw&#10;o+lFaem2gkw7DilOSirscYuTsTaXZcCRxyelbixgCkjjVVAFSZwK82pUcnc7oQUVYTAAprEYqOSc&#10;DjNQ/aAx61FmWiQopzxTDCuM4FIZQTgVG90ANtNXG0Zt7FtbcBgVmy5ArWupQ67ay5MEV20W+pz1&#10;loV6KWkrqOISilpKYCUlONJQA2kpaSmIafeuh0STdDjsOK5+tvR9kSct8x5xWGI+A2ofEb7kbK89&#10;8Y35s72FVbbuyQfWu8dwy8GvJ/iZdbb2AdCo4rxcQ2o3R7+Xpe01NLT9TNxAN7kZApzbgxGc55HP&#10;WuD0zW9r48zAHY12Gn3n2p1CAsxHAFVCeh3Sj1Rqor9GJxVqKPAye1VtzoSHQjFMe+2/KOK2WrMJ&#10;J20NJnGOKqTgEZ71Gk29c5qC5uCgr1KEex4GMeuoUVWF2rDO4UV12Z59jyKY7lwcjNQeRI4GwHBI&#10;5r0DUvhw2nSKv20zKTyyrjH4VsWXha1tYkAjywAOWGTXy1PBVfiex9YsRSb1YvhGMxW0aMhG0ccV&#10;3MYGKxdNthAuAv1NbAfArs9g0cVTERbNvT51EW0nleKS/wBRWKMhOXPSsUXBT1/CoZJGc8mtoYfW&#10;7OGpWXQYzF2LMck96SilrsOQKWkpaAFpaSlpDCloooAWiiikAtFFFAwpaKKACiiigAooooAKKKKQ&#10;BRRRQAUtJS0AFFFFABRSUjHFA0LS1VkmC96SO5BOM07D5WW6KAcjpTGlCnmkncbg0PopgkBp1MkK&#10;WiikIKSiigAooooAKKKKACiiimAUUUUASRRtIwCjNX1sGxk1Y0y3xGHI5NaW0AVx1autkddFOPvF&#10;O0HloFParmRiqc8giOartfoq8sBXMdTi5u5fLjdijAYVgf2zG115e4ZNatvchiBSUhyoyitRtzaC&#10;QGsaWJoXKsK6Y4NVbq3SReRzXTSq20Zx1Kd9UYFJU08Xltx0qGuxO6OZqwtFITgVCZQO9MEmyxHk&#10;3Uf1rpoc7BXMWsqmZSfWuph5jH0rkxK1R00pO1mR3BIXisxpn561sSKCKzZkUHA4rmOumzmNUuZA&#10;+MkYptjcbsZqXXEG3I65qnpttJjdg811U4Wjc0nOMtGdTbYKippAWTpVa03cAirjAYrG7uZSSWxh&#10;XAZWYEVzuoJgk88V1l1HvOO9Y13Yq4IzhvWtUuprSrLZnH3UyeZjPNQvcRlNpH40/WdNlgmyh4PS&#10;sby7h5QgUkmqbTRtd3uj0bw5dpeW8aA42DB+td1bxqsYwK8y0GF7GFWYjd1Nd/ZX6yQKc4OORXPO&#10;LMazvsaEpCqTWVPrcMCsHcDHFWZ5vMQgd+KzE0OKYkygsGOeaykpW0Cj7NP95sRJrUVxLtVgc9DW&#10;3aTp5agEVlyeHoIlzCu3vxXOahfX+k3LIGypHHvWTqTXxI7PYUa38J29T0I3CgdaYt4mcbhXmo8V&#10;XLLhvlPapbDUL3VbnEchVUI3EVLrq9kgWXe65SZ6Z5qlc5rM1CIzLxSW7EADPAqw3z8CuhPqee48&#10;r0OeCmKTGT1q6k37vg5qe6s2J3BariJQuKd22brlcTE1n9+u3ueK4X+zdl6Tjg+lejXtuCDjrWAb&#10;I+eSc8muqjT5lqROsqexlx2TnBUZ9a0ItOdRuCnJrZs7IDkgcD0q+sOD04p+yUZXJni+aFkZllAy&#10;ferSxgVK8SoARUZNdKdzy57hTxGGWmDrVhcYqZuyHTV2Qm1Xb0qhcWacsB25FbDHC1RuT3Fc6Tkz&#10;vjUUEU7O1XdvbJ9q1o7eMjgYrPsstPs7HmuhijRVAxRVTiJVuZ3RRTdGxXt2pk8W9DkmtR7ZWIPT&#10;FI9spWsVKzLcro83121aKfzVzhutT+HLphOsagsSeAP8/WutvNJW6Uow61Y0fw9a6f8ANGnzHqTX&#10;X9Yh7Ple5zOMue5oW6yGMZ4OKmaMkc1ZVAopSBXA3qapsyZrTPNY16j25Lg8CuqkArJ1G2WRCp71&#10;Sd9y4yZzlxdtLEEz1rMlCRyLn1rbmsvLi469uKxLy1kaXPpSrQvG6PSwco3szf0yeQBQh+Wugj3O&#10;mTXOaMPkCnr3rqIwAgArOC0McXZTsipJGMH1rEvpFUMc9K3bxxHEzHsK550N0rfKOatrQik+pgXF&#10;8jOfm5HHFaOnB7qMbSSO1RSeGmkDESbTnIrT0i3e2URyY3DjiuVNqWp3txlT90eNKdE3bwT6Gqkk&#10;bo/zDvXR+XkHNZ99Eu0+tethpng4pMpr92lpF4FLXYecJSopdwq9TSVPZsBOM+lJuyuNK7sX7XSQ&#10;/wAznPtWtDbiIAAdKLYjYKsMQBmvOqVJSep3QgktBVOKHPHFV/OBY89Kq3mtWtopDOGcfwisXpqz&#10;eEJTdoq5Dqe9I8g4J6Gs+0uTwrnBqzNcm4tEZsbpOcegqtFZ7593OBXTTacNSJxlCdjbiUCPPGTV&#10;WdDtZsVYRdqYqtdzBISO5qIL3tBVHpcyHm+Y4qJnyKa3U0leiopHnubYUlLRVECUUUUAJSUp6VXk&#10;l2mmUoOWxMaAM9KZbv57Be9aUdrtGcZqJVFE09hIz2jbb0qq2qNYybnGAK6AQ8dKo3elidDuXI9x&#10;WFSsnFo6cNRSqJy2Cw8TW88RO/7vXmuY8b2Q12xZ4QBLEpaM56n0/GqV7p02mzM8Hvx6ioUu72RP&#10;L24z3PavC9pOTtJH0v1elFc0DzuxVzNg5BBxg17B4GsgYZZSMncFGe2ACf51ydp4WN1qyOZAiA/O&#10;QM5+lemaZZQabaJHbu5XrljyTWlKm1K7MKlVcjj1NgaZFcAgqOetUNQ8NW/kl0BWQDjFbNncqUAJ&#10;GauOUdOa6tjzHUnF6M8yVZI5mjYEY61FqCssec10+rwxG63KuCByfWsS+jLREIOcV6OGmzLFJSSd&#10;jkGuZFYgZwPQ0VPJYyCRvl6miu/mZx2j2PRbtormfKjKr3qoV+bpVcXKxHDsAatwSJIQVNebXfs4&#10;2R0YWPO3JliKHatK+RV2FAU6ZprwguBWVOp3HWp3ehWSP5dx69qa0bFsKMmtSK13j2HerEFkA2fe&#10;q9ulqZOjpYxTZzKu5wF9j1qEgg4NdNNZhlPXNYF1btBJz0PetKVXnMZ0+UgpaKK2MwpaKWkAUtJS&#10;0AFFFFIYtFFFAC0UlLQAUUUUAFFFFABRRRQAUUUUAFFFFIBaSiigAqVbZphxTF5YVuW0QEY4rOpP&#10;lRpTjdnOXWmSBSQTmoNPsna6w54HJrrZEBUgisshILg9BmuaVeVj0aMVa1hwhRRjFZOoJsJYHpWs&#10;8ygdazJcXUhiByT1xWMcQ4s3jhlJXZWt5Cw9qtqa0bTTowgyvAqeWwj28Liu1V4s82pSs9DJoqSW&#10;Ixtio62TuczVmFFFFAgooopgFFFFABRRRQAU6MAyLnpmm0+Nd0igdzSewI6S2GIhipmbC0yBcRqP&#10;alccV5stzviZN/DLOp2nFcnqKXkDbEy2a7zZnrVO4tI5GzgZoVjpp1XA4hdMn2rITluvXpW1aXTI&#10;qqxO7vW2lqqjoKq3GnqZQ4XGKlpG6rc2kjQtpy6jNWXIxWXbAocGrjzALVRTOSqkmUL5R1FZ9W7q&#10;TceKq16FP4TzqnxDX+7WbOxU1qHpzWfeAYbirNKFuazIbe4If6V2VhdrLAhBzkV5tJeCKXaxwc11&#10;Oj3B8obW+WuarJSiehUwrg+ZbHVPLxWTdz4PFWfM3R9azLn72Ca5UFOOpkXMy3F6kZ5XOSa0rcAM&#10;AOlUpLNPND5IbPFWreCXeDzW0ZXVgrRSd0bUC8Zp8nSmRhlQcUkj/LUpamEpXRUcgyEd6PsasMtU&#10;Sn/SAT61eDAjmt5ppaGEJamHqekpNC3GfSudh0tI5GJX9K7e4dQhBrnppVEpA9axWjuz06MnKNh0&#10;Nou5SBkGtuzttq5I5qLTrJmUMa2EhMa8jpVVJrZHLZ3GKgx0q5Ag25xVEyhWAJq/C2VGK52xyVkP&#10;lA21xPiWz88jauW6cda7K4fCGsCb55ckDNRLY6MLdSueSav9psy2EPHervgjWh59zHKSHyv5f5Nd&#10;Fr1gssrbwNuM4rn9G0NRqIePOeefSslFOVz05yfLrsen29yjICprQs33ZJ61j2mmCONQZGLe9bNv&#10;CYVFbo8uq49C2wGOazp41DHHercrkLVF3LGqiYpMp3EeQaomEBuRWm6k9agePjNdtJ2RzVrkUWFN&#10;Thhiq9LmtXFM5udofI2Rio6KKaViW7gKmRuKhozik1ccZWJmJqu4zxT91NojGxUptkKDyZ1b3rcg&#10;mBAOayCu8UIXU7RmlUipIKcuVnRCVSuKcrDFZCNIq5pYrqRZNrjjsa4Jx5T0aUeZaGwoBap1wtUI&#10;5x609rjA61mDg7l4yAConuVXvWTd3bAfLkVkXN+6o2ZKDWNC6udHJep6iqjXAmkwelcPda+8IG4n&#10;B7gVd07VjMmc5z0pq1zeOG0udPMEK1lzQhjnApVuWY8mobm6EYzW0CXBx2LFkUgk56mtpbpSmc4r&#10;gb3W0hOS2MVUHi5iCqsTkdRUTSTG4OerOz1i+UQ7d3WqmkzpKMBgSO2a46fUbm5RiwI445qXR7yS&#10;GZTu+pqbmns1y2R6LhdlZ9zJ5M0ZHUnmn2tybjaq8kircumCfDMTkVz1YN7DozjTfvjPta7KpTz+&#10;ZVo2BjPJyKabTc3Su7DzSWpw4qmpawKNNrVXTCVyePpVd9OlzhBmu2NWLPLnSkijVm0t2lkz0xVy&#10;HSpAoLDmtK2tREOlRUrpLQqFFt3ZNbxlYwKLl/LiZmYAAdSasZCrk9q868W682oXy6daSYiBw5B+&#10;8f8AAfz+leXWrKmuZnrYPCSxE+VbdRmr+KdkrwW0gZiSMg8D6VkQSTXUvzuWLHnJqOTRTC4kVs56&#10;5rR0G1E+qRRnj5ucn8/0rx6mIqYmpGN9D6qjRoYag3BfM6KOSUSopXCqAozW3ZjI5qW5sFZcjg4q&#10;jHKYW2HqK+k0cEo9D4xzcpuUupqPgVjag3znFW3uuOtZN1N5j9eKuhB3uYV5q1iCijvT/KfbuxxX&#10;Y2kcSTewyiiimAlFLSUAIfunNUplLk7QTirbAs6oP4jit60so0RRj8axrVORHfhFyu7KGjaWwUPL&#10;+Vbpt1CYAFSRoEGQOKWR1CZJrzeZs7Kk+eVzOdlSULVnZuT2Nc5rGsRWt8o3Ae9X7HVo7gqA4z7G&#10;lzluhLlUkh1zo0Ers8qls9s9KwZfDCNM7RF1U9ic11pnRjjcMmnsybcLipsnqKNWpDQ5HT9EFu7E&#10;klgepq59rS1BRwWycLith0jVfmPU5oS0t5WztUkHIq1ZDlUb1ZgNc3cNxvEZCdfar8Wp3M6fdIx6&#10;Gt5rSN4tgUcio4tOSGPAUVr7SLWqOe7uYMoMpLN1qpJF8pwK1b63MBL5wpqpDC1zJtjPyjlj2FVT&#10;rxT5TarQlKHOtjDkhy5wBRW6+mbWOMEeuKK6vbo4/Zs4LW9XeGZ9iMOcDNaHh/VJbnAZSOau3ugp&#10;dvvb8qm0/SPshB4x9KeJpqpqmVhsTGEeSx1MMwWJD7c1Tm1WGOdYw4LE44PQZqtNK6WxAzwOtcVL&#10;Ndya4ipEzAMCxrz2+VWPRo0YyfMz12zkVoF57c1cVgTgVzemSSLbJvBBx0zWrHM2eTWdzknCzNXj&#10;FYesAcY9a0mulEfXtWBez+dMfQdK6MPF81zkrO0bFWiloruOQBS0lLQAUtFKBngUhhRUogcjIFKb&#10;Z1XJFLmQ+VkNFV5Jir7akjfcKZbptK7JKKKKDMKWkooAKKKKAClpKKAFopKWgAooooAKKKKQBnBr&#10;YtLoNGB3FY56UI7I3BxWdWPMjpoJXN6WYBa5zVbofwNhh0qy9wWXGawtS3Jk84NeRiZygj38Dh4u&#10;V2U7nWLhFIzkgU3w9qxbV9kzffHGfWsi7c/NzWX9oaG6Roz86nINeVTqzlO/Y96rh6apuKW57nbk&#10;bOKe5GK5LQ9fFxbgE/MOtbDXruvyg17lN82p8jWoShJpjL0jPFU6ZcNLvyVOKRH3CvSh8J5tWDTJ&#10;KKKOtWYhTghNXbWz34LVe+xoF4FYyrJOxrGk2jFEbFguOtX4bEFRmpRAElzirseOKznVfQ0jS11K&#10;EmmjGQcVQlt2jNdCw4qhdICDSp1XfUJ01Yx6dESJVI7GkfhjSxsFkUn1rqexz9TqIT+7H0pZDxVO&#10;CcFalkc7a82SszuhqJ5oqtPLg1n39+LbljgetZf9sRyOFEg596lySO2GHk1c6OGcPVgqGrEtrkZG&#10;DWpDPnrQZzhYWSIAcVQmcqcE1pSMCKybsndXTRV2claTSIHbcabSUtdhxAxwuayr5ztJBq/cMQMV&#10;TEIuG2Hp3rOpNxWh6WCoqT5pbI4vVJHMjH0PUVr+FdcDZtpiQ46E962JtChkUhkHPestfDzW13uh&#10;4B71403VU7s+kvRqU+U7L7aixdR+dZdxqKeeAT3qq1vJHGN0+MDpXP3Ek63akkbc4zmt1I86NKKZ&#10;3cEayhWPI7VsQRJ5YArl7K6KWqfMCRg1t2d+HO2rs0ctaDZq7flxWfcfKx9KuiTcOKr3EDSjiqjK&#10;zOXkMouN9TCfC81UngmhfLDj1pFkyK7FaSMZ02tUF5OxQ7ayY13TLu6lq05vmU4rLAK3K47tVypp&#10;wsPD1nCep3FkirCoHpViTG01Rs3YRqPapLmYolea9GdNrsxdUmeJvlPerum6ms0WCfmHBqjdbJRh&#10;xnNSaRpaoPMyQGOduaR0z5eSzNaaUtGcVhTrJ8zDP0rpRbjbVK6tgAdvFJq6M6NRRZwXiO9ZLMHn&#10;I4PrR4OlSXGeZG9R0rV1qyWaJgUzmsjRbCSwvgVDDeRis4walc7qlRSp2R6LAqFuOoq0Qu2s23mC&#10;DBPNTtdLjk1seY4u5FeymNeOT2qrHHIxBzii6n3MKdbTqTgnmrUXYtOyJZIW29KosSrkGtN5AV4N&#10;UrnBXd3Fa0r3Oaq1YqMMGm0x51B60LIDXZZ2OF7j6KKKYgoopDwKBpXAnFKo3HiqrSEvtUZrStLa&#10;QruYYFTKSirlKm7li3tAQCauCzTH3RToeAAasgiuKdR3OmNNFF7fFU5otprXkYBazLuRdpb0rPmu&#10;dNNNFVHdWABq+gBHTNYEl8ol4PH1rZtrhWjUj0qWjonF2uF4mISQK5WSPz75lOWVBnHqf85rrJW8&#10;w7AetMtrSGNyVQbj1NK1xRqciOfbTVlwJIRtPqKj/slbOUeWMKa6uWEY6VlXwYspC9KqKLp1m3oV&#10;DCwUEHpWTqDybSvWt9SClZl3CH3CtorsN1FezPOdTWSd9ikjPUCnaTYuJQME4NdgugxzShmGK0o9&#10;BijYPH1HY1Mo63ZSqRMCS0l8tQq5zRDYvBKCysD15FdatkpI+UcUsltceYqQqD6e1RJ2Vy1NPQv6&#10;DZssIdxy3NdAIsCubXVbnSYM3dtK4H8SKD/UUum+Mra9uWt5keB8/KHXFc/t4Xs3ZmM8LWlecVde&#10;Rt3QAQ1lx3KLPsyM9qlv9Tt4onDycEZUjk1g213bTSiTGcHjIAP51MsVSho2XRws5Rba0OxiIKip&#10;Nqg8DrVC0uo5QoGQT2NaGzgVtGakrxZw1IOLsxwUEYpCAtNLFaieXv2qrkqNznPGOunTbDyIXKzz&#10;ZCkfwjua4DRo/wDS2mcZ9K0vHFyH1WNQckJyfx6fz/OmaZGBa7sdq8PGVm6jXY+vwVCNHCruyxNe&#10;oZNrMAKgLmKVZYHwwORiuO8QXkv9pFEcqF9DVaHV7qLq5ce5rnVGdlOLKVanGTgz3LQNfTU4fImw&#10;twowR6+9GpHZOOK8x0nWiJY5432yoc16Mt4mp2H2gdccj0Ne9luJ9o+Se6PAzjAKkvbUvhZXeUt3&#10;ppXC7n4HvUtpEJJwD2qjr8jsfJj+VB1x3rvxmNjhY+Z5eAwTxc/eeg5L6IzBEBc5xheladxLthC4&#10;AYjoKy9DscAzMOF5qzK++QmsMBUqYl+1qbdDrzNUcNH2VJakdFFFeueCFFFFADkU+ch9DXTW+3yx&#10;XMo2GBrZt5sqMGuXEQujroVOhfnlEcWRXJa74jNpE23PHU10VzIPIb6VwOu20kySBV3ZHIPpXBJM&#10;9fDU1LVnn2ueI57q63K5AzkYNW9D8RXZnCGU7c/jXO6tZvZ3TIwIGeKXRmxeRjsWFcdSLeiPRhU5&#10;Xqe2aPczzrukc8jpW+k5PFczoToVRSSMjjIrqkjRU+U4NdlOlyR1OHF1IynojmPEN3dqw8okYNZ2&#10;n+MvInCXBy2dp966jULQTxMCBnsa8717RDAxl2kE88VlWk4/CdOGpwqQtJHqWmeIrS9C+XICa21k&#10;8xcgcV5X4Ks/KxJJl3zgZPSvTYX4AAxVq7V2efiKcYStEy/E0nl6e2OpIxVPQGL2fyjvlm9TW9e2&#10;iXMJVwCSOD6VQ0+0NsDCAAg6AVzuk/bc/Q3p14LDOn1uWlUMM0UPYszZDMPYGius5bxMKNgRzUuA&#10;axLvVI7R8H+dT2Wqx3X3WHBxXrODseTyyirs0pIwy7cU+00VGcPjmliyzocHrXTW0CpGOO1cNdJH&#10;XRrSsZotPJXHYUinacGtWWIEVUNnu5zjFcxup33KcxJWs6UYNaF0pi4zxWdI25q7aCdjjrtDKKKW&#10;ug5goopaBhWhY2odssPpVe1h86TFdDbwqiAY6Vz1qnKrI1pQu7salugH3ajmi+Q8Vdxiq87YFcfM&#10;zqUTkb+BkuhgU6JCBzV2+kQEscZzxmizjFycDGB1NbU66vqdlei5UlboV6K1nsECcCsyVDG+2uqF&#10;RS2PHnBxGUUlLVkBRRRQAUUUUAFKBk0U6PG6kxpXYFG64ph4GavqgZeKq3ce2NiOtZxqJuxtKg0r&#10;oznuwJMZ61Zik3iuZvLryrtQT1PTNblhIHjBz1q1JOTXY6a+G5KUZ9y+KCARSUU9zhUnEidWHSqV&#10;0C8ZVhmtLtVeWIE1lUoxqKzO7DYyVKVzitTtJEJK9PSsjyW80Fga7TUocLyK5+5VQOOMV5lXLVSX&#10;PA+hw2ZrEPlkdh4b0pEs45MDc3Oa6+K1QIBiuU8I6pFcWQhLDzI+MZ5xXXrMuOtFJ+6eZjeZVWmV&#10;ri1XbwKx5Ygj8DFbVzcqq9RWDLdCSQ4Peu/D3PMrbai0+L/WLn1qNTmpVQ10vY5UbtqAUFW+MVlW&#10;9x5ahTVo3S7etcE07nbDVBcbQM1RXUUjfaxxUd9foqH5q4y/v38zKkkk5+lJRbR006alud+b6Mrw&#10;1VJbkN0Oa5azvnkQK2c1qRyEit6dN7swrpQ0RO/LU2iiupHA9zT04nHJrUblaxbBz5u2tvBK1xVl&#10;aR1UnocT41kMGmTSIeQOK8rsb++nuF2MQgPUcc17P4jsI7uzkjkHBB7V5lFpyadMYwf4s1w1Y3dz&#10;3cJO8LHe6GrtaRszbmauljjCKBXJ6LqEUcSqT09a6mG5jlUMGBzWsZXRhiYvmLCxlulJNYrIhBHN&#10;WIWGKsYGK0U2tjzpxvucrcQNbyYbp2NS2lm9w4yML3rWvrdZE5HSprNFWIYFdDrvk8zmVL3iBtNi&#10;KYKA1jS2YtLrgfK1dUxAFc/qtxGGwSM9q5/aPdnoYaLb5UNIDKKaY17rVJb9EZU5LE4ArUW1dlyT&#10;yR0rJzUnodcoOkrSMPVI9q7gOK43WM7RyNvX8a7jUYLhQVHKn2rl73S3kVmc59sUbvQ0gvdvczLL&#10;U2EexnIKjHFdT4eneaPLMTluM+lcfBp0zTlEj+XPJrr/AA/YyxOuTgIxyB3Fdaa5Dmq6M7O1BIBN&#10;XQnFVYM49KuJkiuZnLJlS5gDoRgVhSwmNyuDxXUlc1DJao2cgVSk47FwnFK0kcfOSvY1URgLhGPr&#10;XU3WnK6kY+lZQ0gl8HoK7IV01ZmUqUW7o2LNgYQRUlwN0ZBqK2tngjC54FPfdjkVyyWpUXZmNcKR&#10;u9q19MkBiXP5VTkjDkgjk1bsLYxdSag3qSTia69Khmj3CpV6U1yNtI5luYtxaiRiGHyjmoorZDIo&#10;2jg8VNqF7Hbk7iBkYqrpt8lyxYHgHANZ865rHZ7Ofs+Zl4WXHXms+9t7uIqYyCuec1vphhmmyRgj&#10;kVoYRm0zBETsAW61BcsbfD4PFbskK7cgVjakQsfP41rGTuXGzK8WqJIMhiMdQahutTXyzhqw7i5W&#10;JiAcZrHvdSYqQpr06VKNrnm1ubmsjUk1geft3DHrWpZ3izKCGrzF9RdrvYmTg11uhPIQhcn86tTh&#10;O6iE8PKEbs7ZDlaHfaKigb5BSXGQvFZ21MBDcgHrTvtCuvBxWLc+e2dikj2rPN/Lbt+8ypz3FE+V&#10;Lc6sNRcpHcaZZiRi5GRW8tuFHArM0OZJLKNl9K2gcivMnNtnVNWdilP+7XNZ8mohDycYq7qTYiOO&#10;tcJrWomAnnHrzRpbU1oU+ZnTtrERH3x+dYmqav8AuWWMndXLWeoPcXO4ng8Zro4LATYYDJxRGx1S&#10;pKBy8uqzxXSqykKx4NdhpN+JIgN2ap3+gpJGGZQNvPAqjY2sltdLtYiP69aTDmTVjuIWBOfUVejA&#10;C81nWuNqnrV1pPloOScbsncgiqjQ7jnrTjcKoGe9TpjZu9aGJJxMa4hMTnA4qiyO7cKa6N4fN5Iq&#10;I2gxhRit4VEtzGpzPYy4oyoG4Yqbeqc1aMOEYdxWLdTMm5avSQU+a9i6lypbAq3bTqJuSOlcr9pK&#10;t9aZPfSowYMfY1m6Z2uNz0BZo3GDg1zmqWRtJHeKFZLZjnA6p/8AWrn4NYvGuEj887ScE4rqprsr&#10;pLO4LE9cdq4cVSTg3LoaYbmpzVtbnLyuZwS2cj1NVUnSKX7wH41z2uanc2l1tiIw3PWuan1XUHk3&#10;+dg+gFfPSoVKusT6N1KVP3ZM9l0y7MhCbgfxrs7WUyQKSeQOa+c7HxRqVowbKtjt0r0jwl8Q7O6j&#10;NtfN5E4PG/ow+tejgPaU3y1DyMfh1UXNS18up6S+CtZl3J5URPqcU+31CG6j3RSK49j0rJ8RXzWt&#10;pEyj70m0/kT/AEr0aklGLkeZh6UpVVA8z8RXT3Wu3BPBD7cemOK3NNUiw5PUVy0pL3rSnqzEmvQP&#10;DGl/a7UNcoQhHAzjNeBKEq1TlgfXYiUaFC8tkeTa8xGqTHjrVCJwRXZ/EDws2kXv2uFmktZj/F1U&#10;1w8fynHau1QlBcktzyueNR88dmaNpM0NwpB4J5Feo+H7jFi0Yb5SQa8j8zbz3FdBpXiSSGaOInCn&#10;HNbYRcuIjMuvKM8NOk93senwXYjvjH3Ix1pt9G090EUZJrD0u/F3q3mHpjiuytLYKTcy/hU46TxO&#10;IcI7I4sPBYSjFvexFIfsdmkCjkjk1n1Zvbj7RNkDgdKq19LhaSp0lE+axdV1arYuaM1oWekyXK72&#10;O0HpioL2xeyfDEMp6HGK1VSLly31MXCSV7FaikpasgWrUEmB1xVWopZDGM1LjzKxcJcrubXmIwwW&#10;Fcz4if7NA7jO32qlceIBanLMQCcU1tSi1KIxth1POK82tHllY9/CX5eY4UWi6xdszn5c4A966fS/&#10;CMKyLKkeSPXtWzpOg28ErSqgyxznvXTxLHEp4ANcyjrdm1Spd6GFFDJZtuAG1altvE0AmMMsg3Ke&#10;avagN1u4RdxI7V5tfadf/bS8cEmWfLEjgD/P8qVerUUPcChGnKf7w9Pt9UhvXPl8Rjqx71j+IITP&#10;EzIM0vhaxd7VfOyNvaupk0tJISuzg9q56KqTjeZ01qlKhK0DjvDcnlHYx6HjH867b7YIkDY7VSs9&#10;BtrJmZAxYnPJzirclsSpyM+ldh5s5xm7k0N+k7Dnn071Isn7zpiqmnwKHYhfmJ5NaEsB2/LjPc0j&#10;N8qehIHUjmiqZRwcBqKBcqPI/FsN2TKbfI560zwIt7LOFuwRgnr3r0S40mOdfnXiqtvpcdlKGjUA&#10;g9q9B1vf0HzqVDlkjoIoQEB9K14pV2DntWLHPlaa9y6jCnFYODkcfMom0ZlMm3NSlhtrlxcyrJvz&#10;k+lTvqcjJtAIPrmh4d9CVWXUNSnDzbV6DrVClJJOT1NFdcI8qsc8pczuFFFLVCClAycDrSVoadam&#10;WUO3QdKiUlFXY0ruxY060aNw7dx0rZHApqIFHFKTxXnzm5O52RjyqwyWQIua53VNYEI2J8zHoBWt&#10;ePmNsGsC109p7lnZeh6mlFX3OqnyxXNI57UpNRuSGCFVHvXQ+FJma1KyqVcnvWzBpqKOVFTfY0jO&#10;VAB9qh04810b1MY50/ZtErY21h3q/vSe1azvtHWs27YN9a66N0zy6uqKNFFFdZyhRRRQAUtJQRle&#10;KBxV3YTzFBxml81exrPvfOSMtGuSO1c9cX94AWUkEHsK83E5hCjLlaPocHkyqw5mzuLe4G7BqxPt&#10;aI5rC8PWV/fW6zXJ8tW5UdyK6k6cog2HJ465oVVTtJaGU4U6MuRu9jybxhI1rKJEJIDZP51p+GNW&#10;W8hQE/MTj8ab400K5bJRS8Z68VgeHIpLMyo4K4wawxVepSXPE9GjCliEodD06Q7EzVZJyx4NYkms&#10;O6BAcmr+mB3i8yQbQema1w+YKq1FI5MRlMacHUkzUByM0uM0g6U4dRXpnz0lZlK8gDoc1xWrI8TN&#10;tHyivQLhcpXJ6vbqyt1Hvim/ei0dOGk4zTRyFtrEtldia3chgenrXVwfEJ47fFxFhwOqniuIuLdY&#10;7klTxmrAhVk5Gc+tcFPC3bsetWxUXbnR0k/jmW9lEUKlVPGT1rX0yeSUBmbOea4yzsR5gcDGDXXa&#10;VIq4Qdc16FGjKnF3PKxVWM2lE7Kwt96Bmq+YBjpT7CLEC59KuFBjpXFOo+YmEEkYtwjLytZNzezw&#10;g8HFdHcxisy5to5VINCknudEEkjkrrUJpnzg4NJb2xnbe3JrVks1Dlant7VI+AK7PdUdDFzlzEFt&#10;ZhCOK0VjCinqgFKahMyqSb3G0lLSVZgXtMA88mt0YxXN2s3ky5PQ9a3IJhIvBzXHXi73Oqk1axW1&#10;OAywMqkZIrynXrW7trohlPsR3r2GVNwrB1XT0uFwygkHINcko3PTwlfkdmeQSX15bYw+0+hrb8P+&#10;L5onFtcZyx+U9adruiQANkkPXN2MBgv49wBGcZpRp66HfKonvse2WGpLPGpDCtqKbetcToSARK56&#10;Y4rqIJcAYrXlPNrwXN7polQ4waekYRcCo4nBFTbhilc5GtSreOUiYj0ryvXdYuP7W2vkIrYHvXql&#10;0BIhWuQ1nQ7a7jIMQ3g5DdDmonzWsj0sBUhTleRU8MRi9mW6lOQpO0e9d2oXbmuR8PWUllbiJs/K&#10;Tj8TmulWRguKIQ5ULG1PaVLpjLyMOpHesC8t88AV0Dtkc1RljDPW9NanJ7RxVkZdvpyiLhcE9av2&#10;1s0MqsBx3qzEgGBU7cVU2EZN7liNgDirKuKyRKVkxU6T8gE1ixuDNMEUp5qvGxqwKRk1YYY81H5S&#10;7ulWcU0rQK4zyxiopEHpU3aoZTgUxlYxLuBxVmMACqgkycZ6VaVhjrQU0x5YKKqXExQE9qsFd44q&#10;pcRMEb0qWXTtfU4bxRePtf7w9DVHwrqpLCInqcGtDxEF+zupwQeoNcpoEcgvykKlvmyG9K4kmp3P&#10;ffLKkovY9k05/Mj3ZyKvlMisPRi8NuqSkb+pxW4r5Fdq2Pn60bTdipKuwH0rnNXjYxkqcV08+Cpr&#10;Bv8ADIVIrWm7MI3aPOdTMglYjp61jSsXBFdlqNohycGuTurV1nOzpnmu/wBqKNLqR6fpytLv2gMe&#10;ldlp1iYwCRWZo1tkqGFdbboFTGBW0UoR0OTEVXKVh0a7VprncQKnbheKhRsyYIrNysZQg5MtRWod&#10;OBWZq2kpNA4kToOCK6OFlEQA4OKq30itE6n0rz5ybZ6lG8TmvC+tLA32N2KsrY5713cd2pQfMK8f&#10;SVo9caWMfx8gd69CsJWkhVjxkVmkdFamr3LerXWImIPSvKPFeoMeUbBB9a9H1UM9uQTXm2r6a07s&#10;pUnBoabRrQilEzdE1JS+GPTkjNek6HeiSBWPHbmvH/sk1nfBlyK7jSrq4itIyFO0jPNSro1upaM7&#10;u6mBOA3WoEtlkPA4rCtbySaYA5/Gut0+H92NxyTzVRZz1I8pZtYsKD2Hap5CT8oFTIgHApyqGahn&#10;M5dSgloWk3MeKvqBtAqcIBwKbIgAouZuVxuQFxSbxioJZAMnPSqD345ANVGLY7KxZnlADVzdyQ07&#10;DPU1aubticL3qoib5d/euiMWty4JLUY1mDg4FVp7PIwK14ULDnmgvaCUCWZEA6ljihy5Xdmi5paJ&#10;XM/S9EM0gd+FHI966+CwAhCN0xjHrWOfFnhvTxh9Rtz2wjbv5VHJ8SNAQZWZmUd/Lb/CuWpXg3qw&#10;WHxEvhizk/H3hkWcqX0GVjkO0jsren4151IhDHsR1r17VvH2h6np8luYvtEMw2sCSv0I4PevNNQ0&#10;2YfvLcGaPsR94D0I7/hXBUjBS0PWoqtOneotUZPbmkYYIZTg0pBUlXBBHUHqKacj6Vm00Cdmdt4d&#10;1S/gSIW7tJISAqjkn2r0K6ttR1PSMTWDxzAhtu5T07jn0zXI/C2OKa7mLAFo1GPbOf8ACvXtyKAu&#10;K2w0G4vmd0zDH4tQnHkirrW54omhXh1IRy2s0ce/GXjIBH1Ir1nTrQR28cajAUCrssMbIcgHNItx&#10;FbR/vGCgdzV0cNGi211ObGZjUxcVG1rHI/EazaXw7IEXc25Tj6V4NcERvntmvoLxLqdteWwgidX5&#10;ySDmvIte8OITJcQZUHJwDxXFiK8XXtc7cJQqLD7anLSyZAPrS27fvV+tMmjKx4PaptGtnv8AVIYF&#10;Xcu4FvSuiEHJ2iZKdpe8es+BdJe5xeSrhMfKDXZapcKq+RGfriqVlKLLT47eBduFogCzXP7xwccm&#10;vRwuEVH95U3PNxuLeInyUi5oscMm8vtLZ9ae9jFHqG4ABM9O1Ub3UYbeYR2x6feIPFatpqNpd2wB&#10;dWbuD1zVSxV5uzMvqMo01KSNePy1QbcDiqF/afakb6cURsDgA1fiX5cEVEZOLujOUFaxxLL5Zw/y&#10;/WntDIiB2jZVPQkcV3HlJ/dFVNTWL7DKrY5U4+tdkcXdpWOR4eyvc4+obgAxn1qamSAla7Ucx554&#10;ghc+YFBBGcYFN8K+ZvHnK+4dM9K6nUdO+0ZIHPrUWn28do4DDpXPiMNzy9omepg8Yox5GdPZuBAG&#10;21FPdltwXgCm/bU8jYuBmoDby3EZMQxnvXnSTTsegrPVmrZL5+Fz7k1r/wBlRSJ8yL07isHS2ls7&#10;tY5RwRwfeutSQlBikzCq2noZ8NnHayAKAB6VqLjZVeWHzCDnFSr8igUrGcpNrUJQFGcc1XmAYYx2&#10;qztDDk9aYw+bjpTEmR20IhXjv1NWWYbDmmgrjFZ97J+7ZQxHpigaV2TGRc9aKw8yDIMjfnRV8jNO&#10;VdzZkUKuKoSjNWJpsnANREfJmqSs7mH2bFcHBpGYmlYYNN7V2I4JbjDRinUYqyBtJTsUUAJRRRQA&#10;DrXRaeAYVYccVzy43DPTNdLaoBGu3piufEPQ2orUss20c1Tmu1VsE9asyD5TWe8AZsmuRJX1OtWK&#10;9xcdR61ds0XywR3qvJaqR0qzanYm30pu3Qt7FwYAqGaRVU804sWHBrNvEl2na3FOEbvUxk7Iq3Ny&#10;d+BVNpC3WkbOeabXfGKSOOUmxaKSirIFooopDClBpKKATJE2ngjiobjS7ec5EYyfTinjirFo487D&#10;d+lc1bDwnq0ehh8fUpqyZuWkarGu0AADgVbIBFQQEBBjFSGQZxmuRqwXvqU7yzSZCGUHNcpP4YiF&#10;xJIvBbqK7OWZVXJNZ7zKzZTBzQ3dcrNqUpwfNEztJ8OQQIJJYkeQ85YZxVm9tI4kyFAx6VoLeRKn&#10;UCuZ8QeIraBfL81d57Z5pUoRjJW0LlOtVvfUlTJ+UZJ9qnNvIi7mUj8KPDMkc9glwCCz55rWu5EE&#10;ZGRXbKtaXKjz3Re7MGVsqRWDqcZeI4rdk+dyR0qhdxnyyAAa6LXVgoz5JXPOryIiRgy4I5FMDb0G&#10;30rY1SxdnPy/WsuGzkjDdSM1jFuhe+x6M4xxLXKTwytDD75rU0GVrnVoY8nGcmmWGnboDJMN2egr&#10;pfDNjGt60vlBcDANJ45OPKjKeA5PeZ3VoB5Yx6VYfgZqGH5V4p0rfIa4+pnYp3EoIrNmc4qaRWMp&#10;I6UgXecEVqlYey0Mtsls+9Tx9KsyQAHIFM24FdKaaOeTsGcCmE0E02rSOeUrhRRRVEiVs6ZjyRzW&#10;PVyxnMb7exrOqrxLpu0jd7Vn3eAelWhMCvFVLjLDpXnvQ9CC1Ob1W3SYEPHu47da4e4smim6Y549&#10;q9Gmifccniue1GyXzt2OtdGGtzanTVcuT3SfRpXSBA2c966W3l3VzWmRsxCgV1FlZPvUt0rXERit&#10;jjpVJN+8adrllqztwKWJQq4xTmxiuEbd2VZAwqlJa+eSWyB6Crssm3NRxSqy8VUXYbTtcgFqsIyB&#10;Thg1LNINp5rP8/a3XvVpORPNZalmUDbVIt8+KfJdDFUjIS+a6IQdtTnnUSehopgsKkYVXhfgGrKn&#10;ccGsaisdNKVyB1PYUked+avbRjGKheIA5HFY3OhSLUb8VZRqyllKkCrsUmaRnKDLgNFMU5p9BkNI&#10;qKVQVqRmAqrLcADAoGk2QGL95hasrBgCmW6ksWPertBUn0GKuBUFxjYasN0rPuyxQgUBDVnC63bG&#10;5v5FB2x96vaDo0EMivHzt6VpNp+9izAnJzT4wtn04HSsoU7O56lSvzQ5YmpFCoOe9WVYqMVn292J&#10;CMd6vhgRWp58k1uJI2RWbNGGyStXpOuaZjcOlUhXsjnrq28xmTb171gXHh9t5ZfrXcy2/OcVWeHm&#10;ulSVjNTaZyljZNC/zA1touFqaSBQ2QKMcYrpjJtHJVs3cgkfatUmuNpzVyVMjNY90MORUVFdaG+F&#10;tfU1ob7cuCeRVS+uWkOwORnriq0EZePINSTQbVDN94VxtHqRsmZUVptusIv8XpXYW0JWIE1mWMMb&#10;kyEdTW7CwK7fypctjKrU1K9xGHiIPpXOT2iM75FdW8TEEY4rLu7fYGOK6KKWxzyrOK0OPXR0mviz&#10;LkKM5q6IvLdUMY8vuKts624U56jk+9aVppbzJ5kiZzzjNKvHl2KpVubVmPgC5QrwtddaSIkanIzi&#10;uY1Gye2xKox5Zzg0lhd3N2P3eAoONxPWuW52NKUdztPPUDOaW3uFPOep4rnJ5rmKLLc4HUUyy1Iu&#10;FLAgqaZk6StodmJVPfmop5SeB3rGiv8Ac5BPIqcXPrSMlTYXOQCM5rDlSRJcYJya2ywbmka3DpnH&#10;Nb0qliZwZlGM4zimrHsUuxCqOpNai238NZOt2lxNGLeANz94rSr4hU43OjC0eeXLexhan4xitWNt&#10;aJvkzgt2rlb6C41V/Mklky3OM8V1lt4Rk3ZKque55rZtfBe8ZeYr7KteJUliq75lGx70J4LDR5XI&#10;81h8Ng/elary6TDCNrqCv0r1S38H6dEv73zZSf7z4/lircfhfSV4Foh/3iW/mazeDxM/ikkZrNcJ&#10;T+GLZ4+2l2pwwUDHSrEIUDYGHFev/wDCN6UB/wAeUP8A37FV7rTbG3QhLWFfogFT/Ztbd1Co55Rf&#10;uxg/wPK5LO1vAI54RI2MKQDkfTHNY2oeG7izXzI4pzGezxMP1xg17XYG2UALDGp9lFaEjQbCSi/i&#10;K66GFlFazucmJzCMpfw/xPFvAuqLouuFZhtSUBWzwVPb+de5WksVzCsisrAjIINczrPhuy1iMMIl&#10;SdOUkUcg1ykh1zw+WWGWREHcDcp/McVrKTodLowVGGNj7rtNdz1vaKp6nBFJYyrIBtKnNeeaD8S2&#10;NwbTUoT5mfldCBu/A1p+Itdm1HTZLe23RLIuGfPOO+KU8XRjH3mc0MvrqokunU4i+1yKMukJD4JG&#10;ajj1WC4sHWQgFgQRnpVLVNHVLZZoCcqvJPeud8w+XnP1Ga8lUqdVc0D3pV503aRFcgMjDHNdb8O9&#10;IXLXci5PYkVxbOc4r0XwJfQRWTRO6hj6mvosstzvvY8DMW3SdjsLq4js7Z5XIwo6Vy9ldTyTTXTS&#10;uqyH5V3dBVHXdWa81QW5BW3RuWqhquuQ2lrst2BbGMDtXLm2IqKqqMDuyehSp4b2k92bF7q8Nr/r&#10;XwR2qjH4qEas1qruw/urXFPPLcuZJWLE11Xh6C3htGkkxvP6V5qpuFpbs9CFb2snG3umn4Y+Jzy6&#10;x9kv4mRScKQP517FBqFs9uJfNXaRnOa8psfD2nQq15KihnHQDrWrDdxBgqDC9vSvpqODcoJy0Z8z&#10;mGIp8/LTV7dTtrvX4kBWAb29e1YVxeT3LZkcn2HSo4E82mPtEhQNn0reEaVOXKtzzpRqzhz20Eoo&#10;orpOUZKAE6Vy2qzyxsWjQkDsK63ZvGDSSaNFOuXIGeM1E6qhFm1Gm5zRyOgNc6hORKWVc4AzXp9l&#10;p8a26qFPA7mue0rR/sd0SQAPauxgI8sAV5c+5605O1kUn01GkVmGdp4q+qjaMU2WQLSQvlc1ncz1&#10;a1JcDvUc8iouT2pjswO48Csy5uixK0FRhzFtL9Hl2ZAIqWa5jVODk1yU9hdXEplhlKHvg9auW0F7&#10;b22bg7mH3eahSfVHU6FO1+Y03uyD1rPurktMoHQCoH1BA21gQR1zTPPRwWJFdVKDlqYVWqZKZOaK&#10;z3vUDYBortVE4HX1NmN9xyanL8YrMt5eat7+a4oNTlc7K0PZxsSNzUMxKx8U/fxUcvKE+gronLlg&#10;2clCCnVSZgS6sY5sZ4BxV2z1eK5woOCexrGvrVZgxPU965wfatLvVlUlogeRXk4bN1KXJVR7uKya&#10;Eo89E9RAyM0mKxNJ1+C8jChwWFass4SMtngd69dVYuPNfQ8CWFqKfJbUmpKz4tTjZsFxV9JFdcg1&#10;pGSkroyqUpU3aSCtzTJ/9HCk5xWIas2IfzflOB3qKsVKIqbtI6BpBiqzSLnrTwgK96p3oWKFmLhd&#10;vOScAVwOyPQpx5nYmeZdmcjiqp1CFD98DPvXH3/iARMQ0oHPAAyTUVl4jsy7F7WaRgflxWEsTSjo&#10;2eqssq8t7XO+hvoXXG45+lLcOu01laVI99F9o+zCKPPyZOSferV0r7TXTRanZo8rEw9lJxM6UgyH&#10;HSmU4q3pTa9FHmPcKKKKYgpaSigBaKSlpAFA4PFFORd7Ae9A0TC+mRcBqrT628akucEenetGS1jW&#10;MrsycdTXJ6ra3PngIoKHuTXLUlBxdj0cJTfP72w668U3FxcR20MTkO4UsBXTW0RNsGIIOORWFpVi&#10;ItrSKOK3bi7jt4NxOABXFFdzuq2b5YI5rxHLcRoywylfocV5rqErsxMjsSDkEmux17WUlmwrZBrk&#10;by0kun8zdtB61risO5wXLub4OtyXUjS8LeJNThlWytv3mW4De9epLaX08CmdwGIyQvSuK8A6VBFe&#10;LIVy4+Yk163HGpHSopKVPVnPjppu0Ucr5ZiO1qimUEV1F1ZRyJ90ZrFksGJKg16EKyaPHdJpmDNa&#10;JKcEVRNii7l2jnpW7NayQtyODWTcyGMkd6qc1JWOvDKUJJorxTxRRmE4DKeAa1tGvI2utgGMjqa4&#10;rWnLq0gyrdcg1B4Wurpb3ezsyjjBPavJceWZ7FVqcD2uGQYAFOlb5azNPuN6KavM2R0raKPJmrFQ&#10;uCxFKoANDwktu6VAwZTzW6V9jPmJZSMVVc8U5nPeoCc1vCJz1JCGkoorUwCiiigApVODxSUUDTs7&#10;mnaS72wTWiQMdKwIJTFID271rLdKV61x1adndHXTqcxXvVVVJrnrwBweOa6CfMx2r3ph01SnK1lz&#10;WR30pRXxGXoSoznI5FdZCoArH07TltppJFzycYNbiAhahyctzKvyc/ubEg6UxqcDxSN0pGKKU4JF&#10;QWyYZielTzZ5qAMydqqJo37pNKoZelZsqdeKvQsZnPtUktqpQ1rF8r1MJO6MA5zg0lSTxmOUikRC&#10;xrturXOO2tixATtq/GMc1Vjj2gVYEgC/SuSq7s7aMXYn8wY4PNQtOpOM1QurvYCaz1vGZ81hy3O2&#10;NPS7NpuelN8yWM5A4pto4kAyatPHnnNJoTlbQktb0OdpPzDtV4SZFYJUxzhge/NakcmVoszGaV9B&#10;07HHFVUiLsCTmre3cKVVC0gTsiRFCLmq738a3KwFhvYZAp8swWM81wsN+ZvGKlm4BKj8qwrVfZ2X&#10;dnVhMK6yk30Vz0McrmopIw3aljlBQHNHmCtzis0xqwKB0rH1m2C2rFRz2reDDFZeobZVZM8YpN2N&#10;KV+a5g6PDMX3Fjj0rqI4Ttyao6bCI4xWwuMU0VWm3IpSRtn2oQACrMmMVU3fNTRG6HOuRVKbAq7u&#10;rOvHw2B3remruxhOVirI2TUdJnml/hrrtZHLfmZFMwVawb6U7s1tTfMKxrkfvDu6VnKaWh6GHpN6&#10;haT7mCjitBh5i7T0rFiYRE/pWtazKcZOT3rnumd/K0iS1Vk+Ujoa1bdtrLmoEKE5XFPaQ446itdG&#10;efUbuX2lDd6pX7Kbc9M1EbggcisnUruRkJXjFa0qWpy1KlkZ3nK+qQQScpu3fWu6t2DxgqeK8rE0&#10;jXglGdwOeK7bTdVVoly2G7irxNLms0KhU5dGaWsRI1hIWH8PNYWmQkxQqgAUryffvVvUr3z4xEpP&#10;Pel0tfKiVSMqD+VcUqfKj06Mm4l+PTz5ThzkMMEVjz2MqLtJOAcAiuo8xfLxVKTaY2B5xWRcZMzL&#10;OE7cNyR61bjgO/J6Ci1KnNXAV6VWlim2mOjAPAFWVUAYqvGcfnU4YGkjKVyNuBmq0jknrUs7gcVD&#10;GpdvaumEVa7OSpUknZFi2AJya1I2wtUI1C8YxSSXPldTjFY1HdmlODkXpJwvU06GdS3WuO1jV2VR&#10;5bEc0zR9fcpiY5Ydwawco3tc7fqVVw5lE77eCKx9XvI44ic8KMsfSnWup288fEgyeornfGt4lh4b&#10;mcNiSZljTAzk5zj8gaio7R0JwtC9ZRkupRm1LYIzGx+7kkU3+3JXmghy2GO4kdxXNaReSSkbhkns&#10;e1bLKrOrTZGDjk15bxShofSVMHGErSO9sZvOgDdjT7i2SYYdQRXNP4u0fSLcI9wXKcERoT+R6Vze&#10;o/FaNjiytJHA/jkbbn8BXpxqxtqz52dGaneOhtap4YtJJhdW0KpOhzwOtYGvX66ZpskrZXb8pVuq&#10;t6U7S/idA94Pt9qyKeCUbOPwP+NbWvaJpXjvTd9jcp5w5BVsc/7QFZ1MPRro6I4qtSXvao8usvFy&#10;yM1tcIBG5OCTVbfayzTKjYVmONvOB+NLqvgvUdGvI7e8i8uORgsc7cIT7ntV2y8KrJJAjzTI8q52&#10;EgEj1GR0OOtYxwqpXa0BV51GnuYkkeCQSDjuKfZX0lhcB1Y7e4HetnV9AtdOdoUvHM+MqsmMH2rm&#10;Gk+Yo6lWHUEYIrXllTalFj3Wpsavr7X6JBbgoo+8x71lxqzN8zFvqa7zwN4Og1/T3kl8tQwO1mTc&#10;fw/GsbxV4Xl8K6kkDMXhmUtG+D1BwR9Rx+YrbERlUj7Vu7OWEo05+ySMiKCW4cRQLk9Sc8CvR/AP&#10;hZ7sNPqBJ2PhY+341S8M+FrqLTkvZoiJpW3BW4wmOv4n+Vei+F4JLfcrjG456V1UcPCFL2n2jnr4&#10;qfP7KOxqNoFnLHskgRhj0rldZ8MyadJ9qtWZ4B95G5K/Q9xXoPvUFyqyRkEA0Qrzi73MIpJ7HEQ3&#10;YtLBpn4wprkZteJvk8tvlJ/Ku41KwiNrNblf3bDIA+tcpe6PaW3lvAo8xmwoPc+tc+L5pVY1ovY9&#10;TAShGm6UlubFvemVRuxuwDx3q4GG3cTUml+FXlthPNOysRwqADAqPT9Cu72/njnk2W0LbBgcye/s&#10;Pzr0/rMXT5lueQ8LH6w037phajrEiuY7bBcfxelFlfXzFDLIeo4FdRc+C7RJ1eFnRT95Rzn3GelO&#10;g8KmK+iZZd8A5IYYOa8CvLF1amux9Fh6uBpU/d/EtIWMKydyKvQz7EHrVm5gRLRhjoOKxYrkbyp/&#10;hrv5kkkzy0va3kkXpZGlPQgVetVGwVnNdRqnNQwa1Ej+W7DdnFQ2ridKTWiN6SMOMYqlPpsT8bce&#10;4p8F/HJ0YE1cVgRnPWqMLSiZXkBX8vAGOhFSSW6mLB6mpbp1iVpj/CKzIL57hjjnPQCnYtNtHOa/&#10;ZzRMXiPHesN7qWCHDMckV6BcaTNfLhsIvX3NYuoeGlbKHgiu/D1oxVpHLXUpbM4oXjHJbrmitiXw&#10;xh+o/GinLGyT0RrHAU2r3NiOXYATUv2kZ61jNej1qE3mDjOa58JFOJ04y9zf+0A96sLIHt29xXM/&#10;bR61astSALIx68iunE0r0mcmDfLXVyK4kHmEVRuYw6H3pl/dCOcnPGahjvEkGM18NOLjJn3lNJJG&#10;WltLZ6kk0J2gHkDoa6pbqSe2CMeMViz4DA+tXLeXoM9K0eIqOny30Mp0aanzW1K9wstvN5kZOM8j&#10;1rc0fU/NXB49j2qq8XnKFVdxPQDvVf8As++sJRP9nkVO+RiurLsdUpSs9Ynn43CU68bPc7IMGXIq&#10;7p7Yl2461kWM4liU+orb06MGTd6V9TKScLnyEqbhU5WacsqQwlmOAOprzXxH4he6neG15QHhz2+l&#10;dL421Q2mnJBGcPKcfQDqa88QA8mvncfinB8kT7DJcDHk9vP5ESW7PJvkJZj1Jrd0TTPtl7HCB8uc&#10;ufQVUt4jLIkajLMQBXf6Loy2URYkgsPxNcGGpOtO8tkd+PxSoU2lu9jdt4o0iEcYAVBgAdqWRIsZ&#10;fH41Xe5jt49q8AVganqzk7Isk+1evVxcaS0PlaWFlWkb+209UqpNaRO37sr+FczDDd3UgaVjjsBX&#10;VaZbGOMlyTgcZNTh8fUqSskXiMFSpLV3M2aIRnFQ1ZvmzcEDoKrV78G3HU8KpbmdgpaSirICiiig&#10;ApyttORTaKLDTsXRd712tnpTlt45uSBVAda0bM/LiuepBJaHRSqyuUbyM2yl0H0rDuZLi8BiQnGO&#10;a6i9iMi4qKx00dSoFcNaHMtGexhq8aavJHl97o88M6Hn94+MeldVbeDDJagucOR6V0d9ptuZ4XdR&#10;hXBrfgVVj7YAqqU3CPKZ4mrzSUo6XPObGwu9Dvx5gYRk4DYrvtNvkuIx83NMv4obm0JADKa5u0M9&#10;lcvljtB4oUXPVClONSFpbo7gkNxUDWwzmuTufE0se6KPb5g6n0rqLO432cbOfmK85rONVOThHoZ1&#10;cLOlBTl1K91CrRkFa4nXbeWJiyfdNd5M6kHmuO8SOqRkZq22jTDb2OL+zyXcvljn1zW1pOhi3b73&#10;fNQ+G41uLy4LnAXH412dvbQgcCqST1ZpUqWdhbDKMFPStmMZNUYrdRyO1XkYAU2ck3zMc61Vlxg5&#10;qaWYAdaoSzZ4FaU02YzVkQOeajpScmkrsWxxS3CiiimIKKKKACiiigAqZJKhopNXGm0zZslDAMec&#10;1pFAR0rH0ybnY3atjeK4KsbSOyErq4iRBTUuMUA8UyQkKcVkWMaUKcE03z1x1rGvbxkkYdx0rJn1&#10;C7yDFGWJOOBUSnY6qeH5le51W4M2RSNGWB4qLTlkNtGZf9YRkj0rQ2jbWkX1MKis7FCBfKbmp5Zl&#10;CHkUy4XAyKypZzyCTW0YObuYykooiu3DS8VZs7ZpFDYwKz87nGfWuitAPKUD0req+WNkYU1zSuRG&#10;3KrWXdSlDXQsvy1halCN3HfrXJe7PQo2vYw7u5DHDGktsN1P0pbiwGN3JPtUMKsoyueO1WmjsbTV&#10;kbdodgzWmH3iuchuz0J6da2LS5VwOQaylJXsROi7cxO1uWOaWMOjBe1WuCuRUf8AFVpnFK5djHyi&#10;iQYBpIj8tJO3yGoYkYup3QigYk9q88M7R6qJ0OCHyK6jXVnnmMMSsc88VzcFhdnVI4hbuzbs4A7V&#10;4uLnOVVRitj6rLIwp0m5PdHoVreM1rGz4ViOQD0NP+0neBnINZKQXNsyiVCF/SrEsvlx7j17V6yd&#10;o3Z40qMZT93U02vQsR+btWNe6xGikKfmNczrHiMwOybgKxYNSN85IfPNeLicbPmtE9bDZWkuaZ3m&#10;ma0EyJWwCe9b0erW7LkSr+debJFK+FHetyx0hioaQnn3rXC4qrJcqVyMVgaF+Zux0d1rUCggOD7U&#10;y0vRLye/IrFutIJXMWdwq1pdjNEAZGPTAFelSnNy95HFVw9FUrxZumTcvFULkc1aEZUdarz9K9Gl&#10;ueFWRSp45WmU4MBxXS9jnhuVp+FNYd3KkZZmI6V0UluJFO4nmuX13S5tplhYkDqK87EuX2T6DA8l&#10;rSKF1fR7MryQPWqI8QCOXBOATVQwy7cHNV00wzyb8dD0rGHO3qddVxS0Oz03V/NPXityKUuM9jXH&#10;abZyowAHFdfZQssS7ieleooqMUeJVleROybhWNqYypUVtyt5aE1h3Dee7H0rSD0ucjjeVjNiswW4&#10;FbdlYFEBIxUFnDI0oOwkD2roYovlAxXN9Zd2d88LFRRmS2ueQOlOEnkpjoetaxtwR0rPubZcMTQp&#10;KW4RTirIjGrKRt5zUZu2Ynb3rGliaKf5ehNadmvILVnOKWx0U11LsD+VHk9TTjeAE5P0qG5cRx/y&#10;rFvrmREyOazsaqKZuxXp3EFu9W470BVPXNcZHPcMScHBHFa1gLhhtkB2nkZosEqaOkjH2iQdxWnb&#10;2wVelZ+mwuMHFbaLgU3N2sefVhHm0IZIlxwKw9RAEmDW/MwCmua1KQlifQ1Du0bYaykrnFau8hui&#10;RnaOlVbWdo2ypI9a254FnkZCOetZ0mnSwneqkivlsRUnGo7n2tKrB01Flp9Yayh84kblGa5vVPEV&#10;z4gZIX+W2jbcB/ePY/qfzrO8TaoY/Ltwcb2+YewpLPYyIyEc10Rr1FR5pdS6GGpSq+cTpNFt53fF&#10;vA8rAc7R0+tT36z3Moj3cIcHb0Jre8Mj7P4UvblFPmOdoI6gdP8AGs3zoIhlioqK8OSEbbs5alV1&#10;a01bSOhTTTdygOmeO9YOq+F2VzPCeD95QK6n+0Ays0MMkoUdVXj86onXoPNMM8bI3owwawisRD3k&#10;nY55wp1PddrmFZeFYZ13PIeeR7+1b2iaQ+l6lEbKVxIW2gbjzn19qeI4nPmQ/Lnk471btLlbKYXD&#10;nnBC5NbYadWpWSb0B4eFOm3bU6DxLeaReWX9nXhdpJQdqqAXOD1GQQBkdfyryLWvCOqW0jX9ndyH&#10;L7grNkgdua19dvJpPG9lcNgRzQrsx2GSCD+OT+NdZdxm6igtoz80pAz6V34zEVYV40obHmYbDwdL&#10;m6nnei6PqzXcN1cuXjP3lPpXV+L/AAlDqGhC7tEAuYRuUqOvt+Nejpo9raaR9njjByuOgyTVCx0q&#10;WKxeGd/MJHUjrXXRjOL98wr1oSh7j2/E8m8HeM5/DsSwNgw7ix+XLDI+o716vcRaX4lh0/Urxona&#10;1ZZQMdA4xgj6gfiK8rf4f313r10qEW9l5x2yN6dTj6dPyrKn1bV9KeTTxfTiMBeCxBAB3Lkdjzni&#10;tU3FXexn7s0r7n0ZFBFJ8q7Tzzj0Haru1I+igH2ryH4a+JpBDNaTSFpI23hSfvA9fxzk16utzHcQ&#10;CRGBBGQRWqd1dHHVpcrLqMHHFDRqQc1hx69aJL5TTxh95TbnHzDtU99qk9vbs6WzOxHygHqf6UiP&#10;ZyvYgvoY5JJIAfmIyteU6re3VnqshcEeTJ8oI7f5zXWWMOvz6s2p3zeSrkgQKR+6AxwfXIz0PerG&#10;t6HLq1tJFJsWRx+7lIx83UA1FROUbHpUuSlJa3vudTolyLvSYZVzh0BGa0LSAQoR1JOSa840LxdB&#10;o+nrZXodJYfkIx0xxXoWn3qXVskqsCrjII6GiE1JHJiaEqcm+jLMkW85zinKm0U7cMdaj85WbaDz&#10;VnLqQ3ql4yo71y93bSIdy9R1Fdc4BFVJLZH/AIRScUzejVdMwbTTnlXMzEj+7WRrmhzxbp7N2LDk&#10;qf6V2iQiIYFR3AQoQeTilyI1+sTvdHEaJdTRNhixPrXoFqm6FWPORXPx2MVujPgKoyxYnAA/wqbS&#10;/FGn3nmR203mrEQPMAwp+lDcYbsurGVZXgtjoJLdJVwRUcdpFGcqoH4VHbalbz5CyDIOCKuBg3Q0&#10;1JNaHFKMouzFAAFVLq381gR1FW2IUZNVkmEknByvrVJ2JSM+TR0dskmitQtzxRRctVJrqeNCOZlL&#10;AfKDiqU9x5ZKk9DVmS/dLfGAvOW561ymoakzTOSTyfWsaOJcND1atJS1ZtG+A/iGaYdTCMCrcjmu&#10;Wa/PODUX2qRjnP4V0zx2ljnjh0nc3NT1BpDvVjk9eabY6lhgCcCsbzGccnNWtPt3u72KBDguwBPp&#10;XkThGb0PSjiJx1Z0087ypCYFZ3ZtoVeSa0IBdW8Ya5tpIhnGWGBXbeFvDNtpyLM4EkpHDN2+lbmp&#10;6TFe2rxFByuBSWAThZvUiear2mi0MHwisM8k0hwWXAHtXS6jaRzWzBlGMVxuh6PqGkasoLfLkBj2&#10;K5rtrlibds+lbYanyUuSS2OPF1Oaupwe5wejykNJESfkkIGfSukiujakN/Cetc3Api1p1A4kzWtd&#10;uFtmJOOOa7cDiFPDO/S6FjcJz4uLXXU5zxXeG+1hgDlIVCD0z1P+fasVeOKfJLvkZj1Y5re0DRTP&#10;F9tmX5c/ul9T/er5yfNiKzsfW80MJQSey0LOhaf5dxFLJwyjcf8AZ9BXX/aQEwgyazLewaE75OB6&#10;ZrbsLZXTzCOO1ehRoyXurQ+axtdTlzvUzGsrq8foQnvxUv8AYwiG58Ma6FVApswHlmulYOG71Zwf&#10;XJ7LRGHGYI+BjOcVorvaPaihR615n4pv57TW5UhmKrgMQPWt5PiBpcVkrMzmXb/qwh3Z9KVCShJp&#10;6WOrEYWThGUHe5t39rHDG0pZi3Wudi1iCSYxhwcHFYOp+LtT1tGiht1tYTwSX3MR+VZMNiYjuUtu&#10;PetKubRpPlWprhcjVSPNU0PQ0lRwCD2p9chZX1zbEByXX3610tndC5jyn4iuzC5lSr6J2ZwY7Jql&#10;Bc0NUWaSnEYptekjxGmnZhShSTgClRC7YFbNrp4CAt1qJ1FBajjByMkQSZHymte0t/kyRirgtUA6&#10;VKgCjFclStzI6qdPlM26i2nPaiOZUSrlxGXTgVnmEhuRWG51xs1qU752uAyAGrEF3IbPByHHHSnS&#10;RqqZxzUYXCMew4FY4iXLDQ3ppS+RnSai1gCScqeq5rlNW8TzXdx5FiNgH3nxyD6D/Gl8VX7W8b4P&#10;sK57RysgLHls9a8iGIqxpy10Peo4Wm5RbWptWUZC4ZjuduWPv3r062iZ4EwcDFecwRGe4hgTq7Af&#10;416dZbI4QufuiunLG+WUn1OTObWikQSWj7ThzXH+JtNufJ8yL5yOor0IYZc1Rntklb5lBAr0tzxq&#10;dZwZ5RpEU9tPOQrKSQee9dnb3qeShbg45Falxp8e0nywPwrk9SWa0mMcXRuRVLQ1VqjOgg1GN8oG&#10;G7sK04uUDGuAtxc+cG56jJrubWQvbxn2qrk1KfLsPuF3LxWVIxSTBrXlIC1jTnzZgqAlq2o1EnZm&#10;MqMpRuh4OaWlFvKi5ZTSV1pp7Hmzi0wooopkhS0lW7Wye456LSlJRV2NJt2RXSNnOFGaWaCWMdK6&#10;K3skhXAHNLJbqw5FcssRrodFOkluciJGB5qdfmFac2mI0vAxVu206NSCVHFOOJTWprXoR0cSnZWb&#10;ht54zWxHFgDNSLGFHSnVhOo5O4oxUVYAMUjLkUE0bhisyjG1K2U/NjvVDYuR2ANdFNGJF5GayprF&#10;uQo4q4pPc1jNpFq1mGxR7VcD5FYiQSwkf3RWhDMMc05QtsS2mTTjK1hXYAfitW4uAqdaxZpN8hNd&#10;FCLOWs0R1t6fKfLUdeKw61NNfahz61pWV4mdJ+8bBOVrMvUyM9xV8SDbVabBrhsd9N2ZlfKyH69K&#10;pNGgk44q5cxFCWXisOeWVJGyePeg7oQ5tUWZBEgct1Iqjp9+0dw0TN0PFR3Vx5iYX0qGz0q+vJ0k&#10;ihfYWA3kYH1rz8ROcaq5Uevh6cPYP2jsdla3pkTHfvV+MbqfaabDBAEC5OOSepp6x+U23t2rt5mj&#10;5+bhJvlJEBFMuPuHmpdwA61TvLmOKJmZgMCiUkldmcItuyOdv76G3uCrnFbGhJFPCblQDvOAfYV5&#10;d4k1XzLx2DfLnArrvA/iCB9M+ys4EkZJ/AnP9a86hW56z7Ht4vDuOHtHfS52Go+XHbMz4AA6muCu&#10;tW8xHVTVvxj4kQWfkQtyxw3sK5i1PmW29u4zWeZYt0opR6iyqgtXM5PxRdO0vBOT1pPCkzB28x+r&#10;cc0zX42ur1IIFLyMcBRXZ+Fvh7Itos927CRhkKOgrKlh5VqNluzqq4r2dfmk9EX7e5VWQLjJrsbI&#10;q0CHHasP/hFlgcSBmyvQdq1bJvJAVs4FduEwjoLVnHi8VCr8BqiEAdKcsQz0pizjbwaVJwTiu6x5&#10;rciUx8Vn3SsprUQhhTJowwwRW9OdmcVSLZzzk0QKS2T61YuoNjcdKWFBXVOXu6EUoq+pN5QPUVUu&#10;YF2EEAitAH5eay9QugiMK4+up6ME3pE5O4t4xIy8YPrTba0TfwOvtVXVborJlPWn2F7vYA1as9jq&#10;cWtzpLS2AIIrYijwKy7A5xzwa20AApubOOcFco3URkO0dO9QxWEYbGOtaMi4NMAG4Adal1HawlTS&#10;dxYrVUAwOlWwnGaUAkCnMcLWRbk2QSvsFZd7OojPNP1O58uI4Nctd3khyu/nsK1ijSMOpYedfMwe&#10;nvVuC4A5HQdK5YSTPIQ55zWpC7JAOuauMblvQ157pXGMdBVWG3aUmRueeKpqWeUe9bFiNoxnirlT&#10;aRn7VLQkS0UBQy1pW1sGlAxSZUrkjpUlvMBKDWFmhufMtDft41RAAKlbgVXimG2kuLgKh5rM5eV3&#10;K17cBFIzXIarqGw4B6d6s6pfyeaQDXI6rdsz/dJ561XK7HZTpqO5vWV3FLKC3DY59K1Zmt2hJKg8&#10;da5PS0klO7pzW+sTqvzHINEqFKcbTRo6k4vRnkPjLH9tllBClf60nh24Z5fIOT6VoeO9OMVwtwoO&#10;0HB+n/66seAtINzO1wYyVUgA4rzq1CDfIloevhsTKElU+89b0ExWOjRQOV+7lveuZ8ReJ9GtLkWq&#10;wxKSfmZUGadrmoLaRGGEsZAMADtXmWoWMt7O7FTuJzk0qmKpQahHoRTwFSpJ1pdXsd6vi2yj2rZx&#10;B3buTmqJhN3eSXMwzI5yfauHsrC8sr+KRgXQNzXpVjFvUMemM1w4nEVJK3Nc76WHp0483JysdGgj&#10;jy3C96p3t9p+oTRW211WM8OO5rSa0udSk8i2gZo+jNjj8zWjaeAIoowXl2+qp/if8K2wNGUPesc+&#10;LrU4xtOViC/8JRazpdm9tMqT22Gt5D07ZB9jgfTFX9A0e8uLpHuong+zgZ3DqfY9+nWl1DWdO8H2&#10;ccNxM0jZG0MecH1qTw744j1mWZFhVI4zzOXwmD0HPU/SvSqYeFSaqPdHiKtVpwlGGqfU6iRWDbeu&#10;Krzny0ZvargG/wCYd6oaq5hsZWwcha1OCOrscFqN0NQ1ny7d3PlIUZM5AJOThRjr61wPinRLqxuW&#10;vJZGlDvtkJABU446dj2+n0rR0kanP4nnuk8xY9/yrsJB/HtXoWs6bBqmjObqMxSbedxBVvYn61tU&#10;hzUFodE7QrcqZ4vp1/c6bdJd2khSVPxBHofUV6LoXxLjimWO9j2Qv/rGGflPqPavOvsFz5riCCWa&#10;NWKqyLnP5VFNYyGVYpke3Zv+eylOPxrzY88Wa9LNXOkuNShm8RXWo25G1rxplPtvzXrieO9GW+js&#10;JJgsp+9vGAvTgnpnr+VeAJbeQzIkgMf1z/nmnyDeSzOST1JNU6riVyRkrSR73d+J7M3TsjEwoAd4&#10;5HT/AOufyqvdePtCXRZfLvYnnKEJCpy+/tx1615Xomq28UDQSMQSOnUVNpdvpzaq5+XY53AehrCe&#10;Ocb3jsbU8FTnazNq8ie70U6qCjsoLSdiw5Ofrj+XqRVfwd4u1FNVttKtGMscr4CN0UdzntW5qsiQ&#10;6RJHEyrGykFQOP8APWs74ZW9hbaxPc3BjjIXajv+HAPas6FaFV3jodFdShG1rnrdxbXs2msILgRX&#10;O3KtjIz9Kp6Dp9zYCU3t41zO7bixGMD0ApNQ8ZaJYKiNfRsztt/dgvt9zjoPrUM2pBJo5N4KnuDk&#10;EHof5V6aaex5EadazUlZPyOgL5NLuHWsyC8STvUesXxttNd42Ac4A/OqsY+zfNyluS7iaUxiRdw7&#10;ZrHvfEmk2M5gkufNuO0MCl2JzjHHAOexNcMb26kExeRw5YgtnB96oRXQ00NJbIDdt8qyH/lmD1x7&#10;n1/D1z5UsyXM4xWx71HJ4NXlK/lt+J03im5uNSt44QWgtXjDNZkDzWfhgZP7qggDHXIPXjGBpKXC&#10;4d2+ijgL9KbC83kO8rlpX6knrWtpUMb2xYMCQO3auOpUlWlc9WNKOFo8hZVnYb1dlf1U1t6P4lFu&#10;Rb3j5P8AC5rFh+UEVg68zwFZVzwc8VjQxE6dTRnLOhTrJxmetteidPlPyEdc1GkwRcdK5Xwvqovd&#10;OKF8kDIOelO/tuUTtERnb7V9BSqqpFSR4dTBuE3A6oXqrwzAGivLdX1XXft7C0A8kDjNFVzM3WWN&#10;q9zlNV1MJGVVv0rk5Ll5Wyxz6VLfXDSuRnqapA1yy02FKTZODUyVXWp0NQwROtXbCZre6jkQ4YHg&#10;1RBqeA/vFwehoT1LR7d4c1tp7BDNwQRg+o5/wrsYJVcdc5ry/wAP211NpEEkakl5VVR6LgnJrtLW&#10;W4tIljnILKOo712wbtqcFalFv3dzeliUENgZpJIh5WMdarwX0d0yqrDjr+FTXV3Hb27yyMFVRkk1&#10;TascyjLmS6nFTIsHiBgTgD+tQ65ORYttPUYqjc3hub83TArHMx59Bjj+VQW082obo3wVzge9eTTr&#10;KlRn2bZ9TCiueM5PVJGRFBJI4+UkE4AHeu803UDGEtbe23zKANucBRVCKyjtgr4BZeea2rTxBokA&#10;CCXyZsco3+PSoy+UNdbMnMMQ6sUowuWr2yu2t2macLJjhQOK2LPEdui+grkf7cS/1JVWYNbo2cZ/&#10;n+NdJazo6ABgeOxr1oOL2PFxVKpGCUzREoLEVXvZnWFtg5pyryMVP5a455rU8/RM8P8AEFnqx1GW&#10;5nt3YSEkbQeBWda2s0rgmI8H0r3S9t42jIKjmvLdcv7azu5UQjg9B615mL56duXW57uCqKstdLD7&#10;e3iWJQMZ74qcQLnpTvClodRkeW5Rju/1cYPA9z/hXeWujW0fJjUH0Fc8cuqVPem7HTVzGnS91anH&#10;2+lyzciPAPdq1bbTFtmDGQhh2HFdYtnGg+VQKo31ogUleDXo4bL6MHrqzysRmtSS91GRIRnios05&#10;kfceCcUeVJjOw/lXvRSirHz9STnLmZe01A0hJrfj6VzVlP5UoDcV0Mco2A1yV07m9FqxYNREjNMe&#10;YBTVB7zEoT16VznTGLZp8YqtOQKlRW2cms69d4QSeVpbDhHmdkQXm4xNg4OOKq2t4lxAcHtnHpWf&#10;qOrJFGRvHI61g6NfShrnarsMFwcevWsMSuanePQ9PD0HqpGL40lzOqZPLVh6NdiCYxseD0z2q14m&#10;uvtV6Dz8uc1hI5R9w7V5fs/3XK+p7UW41F5Ho2kuXvxKpI8sZB9zwP5mu+syUtckkk15x4RZrxoy&#10;Bwzbm9gp/wAa9MhThUA4Xk104WDjCxx5rKLmrFsXahQoPIqZMEZPes8osRLyHaBySax77xdbWpKx&#10;MCB39a7p1IU17zPGp4WdZ2pK508qKVINc9daW1zeBhjH9K5K+8fPvIUqo9zWevj69R8xzKcdsA1y&#10;vHQeiTPRp5VXhrdJnpUekRonIH4U1kFtwOnpXF2XxB1K5+RbNH7bsGtmO+upm866bah5WJRyar63&#10;T2RH1KtF3qWDUNbKKyqORxWj4YtjJZm6mGXlYkZ7Cmw6Tb3I3yR5yc4augtYVgjCKoCgYAFaU4Sc&#10;uZszxVemqfsqa16ivbh1xism7sHjJZRkVvjFMkQMvIrshUcWeRKKZyhGKbV2+hEcjEVRrvhLmVzj&#10;mrMkRC7hVHJrprSERwqPasTToy0uccCuiThRXNiJa2NqMdLjqRhxS5pjtgVym5XchZRmrCEEViav&#10;dmKEsn3geKdpGqi7jAIIcdRU8yTsdDoydPnRuGmE4o3DFRyNx1qjBIR5AB1qqbobsA1BdFyPlNUg&#10;kgHzHkntSOiEE1qb6OGUU7aCOlZ9sXAGRxWgG4pmUlZladAozisx5grkA1qXLjYawJz+8JFdVFX3&#10;Oao2h0s5bjNVqU0ldaVjlbbCpoJzEfY1DS0NJqzBOxpC9GOtKJ9/NZmT2q1bHcpJ9awnTSVzop1H&#10;cmkXeKx761MgIx2rcArN1WdbaBpG6CuOo1HVnrYWbk0kYdrpxW9hRyTGzgEH616JDGiRKFUAAcYr&#10;yxfEsQuF3ErtPUiu3sfEFtNaK/mKOOcmslOMndG+NpVbI6DcBWTrGox2UBkZgPTPepI5/PXerfKR&#10;x71578RJb2eAW9mrvIpDNt9KVRvldjjoQXOubY6AeJWnTEX51zev63cJCxeTg+9cdY+Irm0nW0uI&#10;WExIAXHJNSauNRvTGrQskUjBS3Xbmvn5LF1KnLP4T3oPD01zU9x1lpd/4puTHZJkLy8jHCr9T/St&#10;a70S58LW295BJydzDIJHH8v6133hiGx0rRYbe3VY0UZbJ5Zu5PvXPeNdQj1CE2cB3MeuBwK9eFKn&#10;SgcTr1qlR6aHn19qsmovGqhmI/E1s6VBqeogQQQ4GMFm6D/PpWRbCKxkKuMMDz611vhzxPZW0iW0&#10;qgAn73euN8laqozWh1pOnTcovU6TQPBcFiyzzASztyzn+Q9q7eKFY0AAHFUbG8iuIUeJgysOCK0l&#10;PFevFKKtE8KtOcpe8QSw5B4rFvYPLLMnHrXREjbWPqWNjHuKomm3cybe5ZlK5wR2qaOSUPkcis+3&#10;QtcgHjIzW/BbAR00dlRxiiS3mJ68VZLjFVzFt6dqaWPrWkY3PPqPXQjvAGXpyKqxsAKnkDSZAGar&#10;mCReorqily2ZyNvmuPaXC1iamw2MxrWZN2ADzVS80/zIyCeccVzVV2PVwc0n7xwV6FkkbB6dRT9M&#10;TEoyMg0zV4XsboiTjJyD60umXAMnPrWVFtPU9Ks4ytynY6f8p56VsrMqrz0rnEugkHvTP7TO3rk1&#10;u1zOyOGatqzfuLtSMLyabbz/AD8+lZEUrSL1681biEi85zQ6bW5nGUWtDbifPenXEoEfXtWbDPgY&#10;Oc024lYnnpWbjYpRuzJ1W65Kk8VzBZpZt2TxWzqYLq2B+NZcMbAAYzitYK+hvJcsblqG1VsMPrir&#10;qW24D06Uy0yXwRxWsiDjA6V1wgkedXrtaFaKzwa0oYAq0Rpk1aRcmrkzz1Uk2N2ErSJ8jVbI9Kqz&#10;/Kua55Lm0OylUcdWXIrnAxmormcsMA1l/aTuAHWp8OTk9fSuedJxO2nOMtTntbuAs+xchsZ61zsm&#10;otC2yTle+RnFdH4k0u5aP7TEM46juK5AkSsQ4ww6g14eIq4ihUbvofS4anh69JJLU6/Rbu1uI1Cl&#10;Q35Vutt8vANeaRCS3fzIWKtnsa7rweZNbaT7XnZDgAA43Z/wrrw+OVZ8r3OHG4H2MXUWxn+IdMhv&#10;tOlRlyccfWq3g3SprS2CKhaTHpXfaloFrJbMlvvjfthic/XNX9K0yCwsEQKN4GWb1Pc11OMW7nmr&#10;GcsPdOIvdIWNsTRsrvz83OfxrCudAmE2IwGDHgg16XriK9g7MOVIKn8RXnOva7HpJLO2COmK4q2A&#10;oSd9j0sFmlaxbsfDdrCPNvXVtoyVzxWkt54fRNzXCptONgNeRat4t1LUyyJK0MJ7KcE/U0eHUaWY&#10;7yzfU5pzeHoUbRjew/bYjFVkpTsj2CLxjpVu6xwbiB6R8Vvxagb2LzEGFPQ4xXmllZCS4jQL8zMA&#10;BXp1vaJa20USdl5NGDxNWvdyWhz5lhqOHSs7yZwXj3w7dazbj7MB53QFm2j8TWv8PdJhi0eF5DG8&#10;0fykg5AI44/xrevrFrrAUAkcjI4z7+1ZNroviaGXEFzaRRE5IVCSc9SeR+mMV3yvujz/AGqlDkbs&#10;dTdahb2MZklkVVHcmuYl8feHZpDBPeRkMcZzwPrWf4u8KzXNiqvqMrznk+n5V5fq3httPg8zzSSP&#10;XHNcMsVyz5ep1UsDGVPn3PYjrnhyGAiK/s4UPzHLAZrA1bx1okltLZRTCdmIXzFGEx375PpXjDxO&#10;O9EaSYyc4rSWKqPQmOGoxdz6A8LX+hNZoiNbiQjkZ6mr+sWVhqEqE2EF0sYLFJm2Aj1B/LmvPPhl&#10;pFvNem7uI/MlT/VgrkJ716hrUSf2TMWAO1d3zdDjnB9uK0hJyjcirRUai8zyHXLBvEqSX2nWFnpt&#10;rBGxVI2DPLjPoB3Xv6muBa0uxJhmI4z19a9B0rXrN7ySza2WcsTgSTCIKOScMCMDk9Tx7ZOb1zoG&#10;m69cQpZ3kb3koBMC7tynG4jdtA9f6ZNTFRm7bM0q0nGN46pdjy6C1vFu1Cb3OeMV0TWOsZR4raSV&#10;hyGQZb/GvRNI8GxWLZcfMpwxPXPfNN1/WrLQgPLx5o4CrzW1WjShC1R6sxoSlJ3hsjz261i+KfZr&#10;pZI2HVXBB/I1veD/ABBa2RubG7T91eBV8zP3GHQ/nzmsLxLrsviC5imkXBiUquB261jqWUZrzPZw&#10;pv3DuVVy+I9VlhWYeXMBvIO18cSDpkVknU7vwxdLFcGSbRpW4Gcm3J67fb2+tUfCWpm5kksbhi25&#10;dygtgkjuvuB+ldHqtqEgWK6KSRTqQrHo2Oox2PIrB0p4Z+1paxe6PRjUjiF7OW/Q3o783NpBc2Eg&#10;eGQAh15H/wCutXT2lnSV7vBWNdy59fWvI7T+1NCuMadcM0O7cgDcoe4weoPf1rqL7xBPfWcc4xA3&#10;lNE8a+pOWP44H5V3TzCDotdWcSyurOsktF1HyyRM8nlnKsxINY92fLfI9ajtbltpz2NSXPzgMK+b&#10;ceSep7M/cehbNvJd2XlqxUN94j0rStGFlbiFOFAxgU3TXVoVGMcVYltQ3IpVMRJe6hykm7SEF3wS&#10;DWRql7HKjRueGBFX/L2ZzXFa7OUviue1PDQdSWpFRxpq6Nbwzqr2N+It3BbgevNdzciLz2cHazc/&#10;pXlejyj+0oy3bJ/IZrr7vViVEgbqua+iwlkmjy8TeVmb0zW5YZOTjsaK5KfUrgOBHLwAM9+TzRXV&#10;zow17nnDHJyTQKSlFcbOckXpUymoV9qkBqSkThqkV8EH0qtupwagtM9X+Hviq1jT+zr2RY2GWjZj&#10;gHgcV1HizXbSz0rz43Dv0AQ5rwRW5yDgirP2qd9u+V2C9AzEgVsqrtYn2EHPnOqsPGt/p+pedGu+&#10;F2+aNjj8vT/61dk+pXPia2Khljgxnap5J968qRnlYALxW5o93eWMuYnO08FaSrximpK5v7HnmpR0&#10;Z3slgn9lW1ucruG459e/6k02wtFs0JP507TJHv7YBj8yHH4HpV+6t/JsySRnrXmY11K0VGC0Rqo8&#10;krN6s5vXdfW0Qohy57CuLe7muH8wsQW5+gra1XSbqWYyCNm3cj2FUY9BvJbSScvCixkDDOAadHD8&#10;kbW1HKTT02H6Q9wGmRGyCP4ugrrNCvL/AE663PJ5kTDBXsK4nT7+OymZJWCsD65BrtNP1CG5jyp+&#10;tYYitiKMrwWh0QnGpT5Hqeh2mpxyxqSQCe2auC7Vvun615rcSa0kgFjZSyZP8PQf/WrYhu9UsrMS&#10;XUBVt21lJBIP4cY/GvZw2IlOCc1ZniYjBwjK0Gbmt3ky2knkgliMDnFedad4amnvGvL5i8jNkA9F&#10;B9PeuxN3JdBWlYKp7VsWVtFs8zG5h0JrrUYt3ZN3Qp2MvSIv7KXZ5RVT3710EFx5hBHSq86LjkVJ&#10;bKAuF9a6HFNXPPlUvLU1A4xUE8ZlGO1INw61MjDFZbE2uUxYqpqYWyHqBUsjqFzmqMepxC6Fu52s&#10;33feplVtuzSFFyWiJZNMhc5xg08W2xcAmrQYGg8iq529zLlSMyYEZ5rOGftqE84NbFzHkZrLIK3C&#10;kdjVpXNYysrG6mCtRXMAlQg0sTjZk1HM0ko2qxVfbqayZMdHc898TaY9rceYv+pY9u1T+HYI0AHH&#10;zdK6bVNMNzp5iOWIzyTXDWtzNpl+trKGyXCpxnJJxiuO7pVNdmfRUpLFYfR+9Ei1Pw3FrPjJbC2Y&#10;RK0XmzuvUKODj3yVH45q/qXw20yCwY2z3PmgfekfOfwAxXcaZosVrcT3eWM04UMc8ALnAH51fnt1&#10;dcEcV0ezi1qjzKmNmprkeiOH8I6BJo1gxnHzHnNdTp770eUj5c8e9Tui7FjzgE4NUPEV/Fo2iyyR&#10;kLIw2J7H1qOVU1zPZDlVliZqKWsjA8XeIoYrZrVGzK33sHhR/jXAxCTUWYhvk9awtZ1dp7hkRyee&#10;TnvXR6QPI06Mv94Lz9a8TF1JS/eSPpMIqdFexp9N2KNCticyAEnqTz/OrdtodqTjYpz2xiiOXzXw&#10;K0IiEUetcqxE3ozWcUtVudLoWg20FsJ/LBI+6CPlX8KtC2EeofaGG4kY57VQtvEENrZrAxyw61bh&#10;1CO6yRnpkGvewzo8qS3PCrQxHNKUtv0NyORUQdKnW5Qjg1xV5q72W5PmYE/iKuaVqDTqck4NdfPG&#10;9jjlhJcvMdYlwCcVPu3LWNFMFIyRzWrCwZetatWOGcbFDUIWdDgVi4w4DevNdVKoKmsO4szJL8vH&#10;NdNGokrM5KlO7uaNmFVBt9Kvp0rMt4JY1AzmtCPcBzXPN3Z0KNkSnpVG5n2DGasSybFzWLc3Su+P&#10;SpUWyoWvqUdUV54yQCe9V9ILRSkHj0rR371x2q3aWEY+crkmodLW7OyNdKHKWUuflGaJJx1p7242&#10;8Cs+cMDsp2MIqLYXF2iA5PGKZaXCTydOO1QNYyyN3xViK1Fv7Yq7aF6LQ1VA21HLOU6c0xZPlBzU&#10;mwOQakytbcqzM0i8Z5rLnjeNsnpXSeQD2qGe1R0IIrenV5WZTSaOcpaluIPJfjpUSqWOAM13Jpq5&#10;wNa2EorSg0xnGXp8umADK1n7WN7FezlYzUjaQ4UZq3DbyxnleK0LK1Ea9OaumEEdKynX1saQpdTO&#10;UcVU1CzjvLdo3GQa0poMcioAp/CsJRU1ZnVSqSpSUkec6n4YZJCYyCP1rS0rwbJc2YM11LGxGAF7&#10;V093ahxxUel6pHa3f2K4YKx5jJPX2ri+qQpvmT0PXlj6lalaK1RLbWc+m2ywM5dUXarew6VA9hHI&#10;jvMoYsc810EssTR8kEYrnNU1W3t0ZFYF+gUGtmkkcFPmmzzvVLW3tvGVreOi+XGHzxnnaQPyJz+F&#10;dLPcWdxYNGMFivHrmsyax+2ytPORk9M1RvpYNMjyX5+tedOVRp2R7EKMINMralLqMMLJBN8uMY71&#10;yj6xcwMVmZt3TOeta83iJWBUCsG5tJ9QJlSJseoHFcuFda9qiHWd3eLKsl/LdXHAO72rufA3h+LV&#10;rs/alBVOcVW8M+FQUDzJlsc11VkDoOqJLHwhO1x6iuyooxactgowlNPl+I9CsdIgs4VSFdqjoM1e&#10;AKjFVbXUI541KtnI4q1nNd8UktDxKjnze/uISaz72AzIRkitEL61DOBirJi7M5uJDb3ADjOO9bMM&#10;yGPg1l6icdDzTIroImDnOOaDoacka73Cgdag8wMeKwbu+ZG3KeB1q1Z3QlQEZ+tax0JdFNXOhhjX&#10;aMU6SIFTxTbViUGasP8AdqeZ3OVwSZgsfLuGU/hUVxOrRHmrF/EzNvQfMOmKzZLG5uEJjTb9aKjv&#10;qdFFJLU43xjNHJpxbI8xTlTiuV0rUSoyT+db3iyx1C3jYSJlCeori7cMJFQDGTzWMZO9juSsro7y&#10;0vmuF65FaNvbtO/Q1h6Xg7EU8k44rvdPt0iRQvbvXfTXKrs4cRUclZEdpa7EAYVewEGKsCMFSQKr&#10;y9KJyTMaKdyMlVamSNlKpXlwVYYPaoUvM8E0Knc35mmOuYQV5FZjoIQRxWjcz4jB7Cuevr4ZOOaa&#10;SWpo5tqxpW0wzwa2Ldi3WuVsLguwUE5Nddp0BKg+taxqKxyYmi7XRfiiLjgVbW1cDOKtW0QCgYq+&#10;IxtxWE63Y5oUrbmO8bKM4qpOpkXA61vvEvQisyXy1mKuNo9ax+sRg/eOpUHUXumXFabH3EZxV1Lc&#10;k5NWvJQDhgRR50cQ+dgMetOpWUtS6VKUdERSxDZtcAqfWuJ8VaPbxR/aYCFkHYdxXUHUkv79LO3d&#10;SvV2B6e1VvFtnDHoshYEtt+X2OOK4qzVSDSVz1MK3QqxUnZs85ikDpz1r1bwn4ftrHTo7qKZ3mnR&#10;Xc7uOnQD0rx5S4YEL9a6fRPFd9o+1BmWAf8ALNj0+hrx8K4UKnM1o/wPZzGlVxFHkpuz/M9hjjz9&#10;4UkkR4wePSuY0rxtDqsLmOCRHTqrY5rGuviU9tqTW0unSKsZwW3jn9PevZVem1zJny/1DEc3Ly6n&#10;fzLHHbO0u0KBkk9K+ePFjxX01xOmViDERKTyFycV39/4uutat2RU8i2I5XOS31P9K8q1zzvt3kk/&#10;uiSwxXFUxHtpcsNkerhsI8JSlUqrV6ehmWtsHOWHFdXoOnvvJtYGOR94jiug8GeFLa8t/Nuo9wC5&#10;59fSu7tdMt7Q4iiVcV2PCxnG0jCGKdKV1uYej6JJDIs05IP5GuwRh5Sr3Hc9qpS4A4quLmQyBOoz&#10;Xo06MeRRirJHjYnEznU55u7N2FVIB6+9UPEOuxaDpjzsR5pGEB9au2YOzmvJfiNr7X+stYQnEFsd&#10;rY/ifv8Al0rixTcY6HRgoKpP3loVX8b3VxI73JJJNcvqmqTX8xYsdnZagbJqLYAea8qNJc3N1Pbn&#10;Vk48q2KzREtk9KlgieeaOCFCzOwXAHWrNtZXF/MsUCEknr2H1r1zwp4DtbNkup0Jdfu5HbA/nz+e&#10;Pr2U6bZyylGnrIt+DNEfSdNDOB5kg5Iqx4y1MWWhzBuMrycdq6rygi5AwAK8f+J96s+pQWo+8mXP&#10;HboOfrn8q6JPkjocqqutU5pHnC2+6dpOcs2fpXa+Frm3tQLbWJxDYyE/O5YoMjHPzBRj1I71yg+T&#10;n0r0Tw9aaXq9ksWpGIw7TlWZgf0I/nXBKo+deZ3YdWjJ67dC3f8AiCy0qwH2DXtPuLWOMRxWkdwj&#10;yIATj5jkkf7PGOgwK8xvb5tQuWlkOcnjJrb1ldPGpfZ/DVs9nZhPKctuLSMCcnLHdsPygAnt0rPk&#10;8P3Od3ygkZyuSCe9OpKLludH1StKndLfoZhAppAq2NJvS2AqnnHWtaz8GX15avOLq1jCdVeTBxgY&#10;P0OevtUJxb5U9Tmlh6sFeUXYoaNe2dvMqX1p50JOdynDL+PX/PetvxBfW93bwRW93JLbwpuXc3zK&#10;x4POOcADH41mXGg3WnQ5u7dkz92RTuRvoRWUlvtLsT+RrWMnZxZcaMlZoda+JWtJvKuTu2nh/wDG&#10;t59fsrlYURsbjz25rmLbTrS/vdsjge5Jwa6QeFbby1EJ6jOc5rlrOhB3kehhamKs7WaNOGIOuY3V&#10;ge2eac7mFTu+7nvWcml6nZg+SzFR/npWdqkmreWiFDkMS3GPpXI6NOpK8ZG9fFLltNWZ3GlupX5T&#10;1rcUZWuT8A3gkSY3yBFiPzmUcDjjH1ORXXSXVoJ2ETAL2GawxGElBcxzquqjtEglg3g1594qs2gu&#10;lkwcNxmvSTNFjqKyNV0+31OBo2BIPPHUe9ZYebpTu9impThynl9tN5cyknGDXSWzWkhWSV5GIAwq&#10;81W1HwtLa5kRmZR03LXReDtJS7x5o46EV7dN83wGCahf2qMG6eV52a3tWEfbIJor2e30ayWFVMKH&#10;HHIorr9lLuedLFU76I+Zu9KKYTS55rMzJAadmoxmnikUh4NKM00CpooyxpM0ih8as3StC3tGfHB/&#10;Kp7OyyM4/Ougs7Mf3a5qla2x30cPzblWx03nJBrdt7BQBxip7e3A6CtKGDGK45VXI7eSFNDrDNo6&#10;lT8pIzV/UQ9w6NFIdpwCCKhS1aZwidT19q3tN0pVEW47tpLEkfpXVh4zmuXocGIqwg+d7mTd6He3&#10;cCrLPlQPuKOM1xev6a1kAk0eQeK9pjgUg4HHQVnarodrfx7ZoUf03DOK9CWH00ep5cce72ktDw6x&#10;8HXWtBzZyr5iclCe39K6vQvDOu6eEh1ARSwrgfKAWCjoufQdvy6V6BYadbadZrDBGsak7mCj7zHu&#10;aSSdPNKI2eeauFJWtIj27cvdQy1uDaxrHFa7cAdTTr1WvEwVIx1qaMcVNxjGOtb20sYc1pc3U5HV&#10;I5rSIGPJArY0TUPNs4265GMe4rRljUbg8asuOpWs2wNumo+QgVd+WUD171hFOnVu3ozvnVWIw7jb&#10;VGjcs7J8q8mptKjcL8579Ks4UDkCp7dFHIHWu91PdseG4e9cmZMrWNqU89ou6PkelbdZupx77dx3&#10;xxXLUTcXY6cPJKa5tjnl1x5IsOeRxWNd6iWnD5xt6Gs6W8CXEiE45/WoJG83oetfPVsROUbNn1tH&#10;BQg72O7svEKTJCoJZmwCB610aSHYM15r4fjAvVlY/LHz+NdncavBFFnzFHrzXr4OtKdPmmeHmGEj&#10;Coo0kaUkoLhByT2pVtV8wORXOaRetPqc8zsxWQKI89ABnP8AOurQggV106qmrxPOr0XRlysiKfNt&#10;7d6cVx0qXbzmggVRjcqz8RZPpXIX0Vu2pWt48YZElDHI4B7H8Dg/hXTavdCK2KKf3knyr9TWfe6W&#10;kenhEGSq9+9Zy952O7DS9mrvrob1vMrQIwIORRJIOma4PQtblhnms7gnYvKFuo9q2bnX7WCMO8yg&#10;4zjNCqJk1MHOMtNUaV44EbEnGOc15P471q4uilvvykYOD61d8QePkZWitTuJ4yK4e6u3u2Z5Dkno&#10;K5sRUUlZHbhaTpavcxYImlvEj9Wr0K3gZ4VQHHrXM6DpUlzeNPgLEvG4jv7e9dXLeQ2EWGYZUcc1&#10;4+MblJRR6+DhyxcmW4reO3Tk/nVG+1SKDcVOdo5rEl1TUNVuPs2nxszE8kDgD1J7Cl1PRprO1WNm&#10;aSRz8znjJ+npTpYJpc1Rmn1hX93U09KuGvVMzZ+ZjiuktbwWkHB5PXNYekWvk2yIBgAcVoCymuZd&#10;sak1NOpy1XyG01GUUpsZczyXso4710uk2rRQhiO1VLDQZ1kBlXC4rpIodkQUDGOK9XD0pzlzzPLx&#10;uKpxj7OmVZ5NsYb0q/YXuQuW61XezkmBwCB61CbG4iIZecdq77tM8t+znG19ToPO8zgGpYoFHJrC&#10;sbsrc7JRtJrfSVduc1d10OGpTlB2ZJtApT0qtLeIg5YVXXUopDtVhmixKg2T3UZkQgGucu7GZJPM&#10;ByB2rp0beuajlgDDkVpTnyszlHQ5pGbAyOa6CykDRCqj2IV8gVYiURDirqyUtioL3dS62NtUjEHl&#10;zUrS8URgk5rGxSlYnSMBelRzxKyGpgeKgnkAU80hxu2ZjsYxtz0NXoJQyg5rJuXBY+9JazspC54z&#10;UnTKneNzo0YYpJOlV4ZcjrUjtkUzmcdTG1FGLfKM1Pp1oQoZxzV0W65yRmrEaBelbe1fLymbpq9y&#10;RVAFJIoxTs4qGVjisrjSGI4VsVPvG3NY1xceW/JIqaK782L5TmjfU1dJpXFnux9oWHIy3SpSny5z&#10;XL332p9etlU4DsAD6etdjFABGB1471lSrOUpLsbYmhGnGLXVECWwZM9zXB+PNGufJjvIAxETfMV4&#10;Kj1r0YfLxVW/iSaBlboRWk1zqzMaNSVOXMjyY33iaK0RQ8kgPAzy3PAq7beG7/IurqZi/XB6V0Fj&#10;cWcfiSS2mMYkVC8QJHTPYe3H51vajPbiykJZRhc5rCFNR1udrryclFI89uJmcFEbDDjFc/f+Hry+&#10;YtGzMfrU8mpxW2pMGOUZsg13Oj3tnPCrKVyRXDGFapU1dkezVVOnT2ucFpHga6llBuxtA/hFdjN4&#10;agtNOxGvKLxXRpJEBkEUhdbmUxHpXoqjGx5LryT02Oc8PzxFmgwAy8Yo1+NUw/bsRWy3heJbj7Rb&#10;/I5HO2qlzod1uO9g6e4qJ0uePKx0cSoVeeLK/hy+dZmgfPK/Ka7OCXgZrk7exa2lRwOVNb8Up2jN&#10;VRpyguVhjZQqy549TTeYDvVSe4Gw81BNKdvFQEMy81tY4owsY+pXiiVVPr1qISjJI5B6VJqloroX&#10;HBHWsPT/ADZ9SSEbiinmjlZ1Q5Url6S3ubhsRoSD0NdFpOnFI1Eq4x2rQtbILEvyirirs6002lY5&#10;6lbm0RMkaqowOlI4FRm4VepqE3as20GkYKLYrRqWxipRCoXFNT5uTTy1AO5kazp8FxaOJFB47ivI&#10;5NBC3jsoxhiAK9c1e4KxFRxkVyyQLITlec+lHU6qN+Uy9H00B1bbgqQa7S3hCIMVQs4BGT8uDir4&#10;JVOta87InT1LGAoNUpF3A+tLLchY/mbmqpvF3cGlcqlBoy9RXy33EcVjm52Ocit3Ud0yH5TgiuZn&#10;RlDFu1bU6lnZmk4XjdFr7S9x+6UE59Kin0eZ1zjn61c0iNQm7HzHvXTQQq4XHNVVmrWMYJp3Zy+j&#10;6My3I80ZxXb2sKogGKhEKRtkAA1KJgo5rm1NZvn0NFJFTAJqwt0uOtcrfal5eMNjHvTYNWLryRnF&#10;KzYvq2lzW1vxImlR7vLMhxnArFj8X2ur2jSRRkEDoRzVLVSb9Rk5K0y2SwhsyZMLMASxJ/Qe1cWL&#10;VRR907sJQprdXZZtteMasMnjoDXPahqUuozSbpCCDgDPSmXWq2UTONyZH+1XOveMb3zrfdIrD5lA&#10;zivC9pXmuRtn0FKhSp3qNWL1neXei363MbswDZYE5zXoN7qFn4i0FvJkBkwCB3Brz0ypcJ/SnWXm&#10;WdyrQuVUnkZrbCY9026dQzxuXQxSVSDs0SRwTQLIJ7chUJCseRWrYWltdeWvlgseDzUN1fXtuvmx&#10;L5iHG+MjrVrRL+yurqOSE+VIXG+M8fpXqUatGpHRHn1o1oS1ZuQ6PBpse+EbSeuK57xZYiNLe8Xu&#10;21x6+h/T9a768iDWwOO1eX/ELVnigtbWNsbnLH8MYH6/pXlu/t3FdSaFd/HLoT2uBZgAjkdKo3Oj&#10;fap4XCbsPyMda53Tdbn+2xJLJ+7PBFeoaHPb3EasuGYHdkc1tgsPP6yov1OvGYmEsLKSN7TIE07T&#10;YoVH7wjLfWrgkGPeqm/dzQX96+lhSuz5StWSVyWVgahtQHuxTC284rS06yLSB8cV0u0I6nm3dSQ/&#10;W9QGieHbq9wC0cfygjjceBn2yRXh62F/qUrzR289w8jFmdUJyT1JPSvoG6sI7tY0mUMiNuwemR0q&#10;G5SOJdiDHsOK8upTVR6nrYeuqUbJangcvh/UUbbJAUPQg9q1LLSdNt4N0wEs/wDedsgfRRx+ea67&#10;xbAbWya5txtYdcDrXmVjLcTTux3NhvSsnR5XZHoU68ZRud/4ctraO6jcj7jZXCgAH1r0q3lXy1II&#10;6V5jokvklVZSG9GFdrBdEQBhWyWhz4iHNqbss48sivCPHUkcviVyjFsRgFs/7THGO2M46np+A9Wn&#10;vz5ZQqWeQYWPuQe+Pf09K8o8bWslvqMM8iTL5qkZkZTnH06de/NcNau5VPZx1S3Ko0OSDmzm3UV0&#10;OjpKdPY/w81z4GQK9V8D6Vb3dgZJInZUAzg8HP8An9a550nVtBHbhasaEnVlsjloo4o4ZJJwhyMh&#10;nHT8e1atpo2q38irBYyIoPMk48pRx78kfQGu/gsrW2nDW1tEso4D7Rvx6ZPP61bL7G/eIV75xW9P&#10;AqOkmb1s8k/4Ubepytl8O2lVXv8AUdpIO5LZASp7bWcEYx6rUWqeFxpU6fYdSu8CB2dZChy+VCfd&#10;VSM5bOCuemcZq54k8a2eh2sri+hWRCAI+rOT6DqfeuV/4TaXxDgRSAdOQMdP/wBdLEQp0qd4Kz7m&#10;WHeLxNS9Senb/gFe9aTU7YWd7aQW88EjKTARskxj5xxwDzwckc1kX3hl/IBt8HGchev5VqzJKrM5&#10;clj3rDu7/ULSfzI5i2P4SM15irTlL3WexOjCENTOsPDGoQ3kcpUNAWwWVulejWtjFBEu9+3esXw/&#10;4hXUneKWPZKBznvUPiKW8gZWjlbyT0x2qpQqYiShLRnLpRptweh2VpDBcSiNCpP51rHw/byJ869a&#10;4jwFqkQuWSZ8vnua9SR1ZQwIwa7KGV0Yr3tWeRicXUv7uxyGt6HZ2ulSkWrSbQSBG20j3B9f8O/S&#10;vILC21S6uJXjumRgx4B4HsK+iLuJLiFkboRXH+G/CNv/AMJLeyzDfbgAonYE9c/59a650bR5YGdG&#10;um+ap07HnEqeI0QCKYv/AHQeCa0tK1fVdNeNtRtnKk9Mc/ka9w/sHTAMCzgXHQrGAay77Rba4vkS&#10;WJWXoOKlYWNvesNY+8vcv8zz3xJ400+806OOKGRPmwzsuPwJq14Ovrfau0rnPY9a9RstFtLS1MMc&#10;SBGHIC8GuXu/DVjZ6vJNaRLCHwWRBhc/StVQinzrciGOUoulbQ1FmG0YIop0FuPKGQPxorU5W0fN&#10;cWlSuu5uBSy6f5f3QxHrXYxacXi4HA9qpXFqYXOV4ry1Wuew8LynNC1QpndtPoRTY4GdtqjNbklv&#10;GPmC5B7HtS6ds+1bWReT1NaQnzOwpUeVXM9dKnIyNp981ctdMmT5mHGccV6DZaRBcwqdgz6Vcbw4&#10;03yxLyK0nBuOhNOUFLU5GysycDFb1rZkEKBmtyw8G3Yk3SukcY/EmuhtfDcUB3lyze9cawdWb1Oy&#10;eYUKatF3Zzlvpc2M7cVM8LQjkV1f2YRgLgc1T1C2BQqiDPrVTwSUdDjWOc5amXZyxwqP7x61uWdy&#10;rKVHWuPm3QO25sEHpU+j6siamqSPhW45p4etytRZpXwrqQc1qehwrhBmlkximQyq6Ag05vmHWvXP&#10;nHe+px/i6+lsNNklhbBUE4B68VxXgzXbzVH3TI456npXqV/pVvewtHLGHDDBzWbo/huy0p7gQxhV&#10;lYEgVFveud9PEQjR5XuWoT8gq1CoPLA8dKY1s0Z/d8j0qwvmbMFAKs5ZNPYydXjvpY/9DKj1DDrX&#10;E20Oswa5DdSxyYjkzhRnI7/pmvUYoyyfOOaqzxKZcY4ArCpScne51YfFKnFxsU9Ou31DJeMx4YjG&#10;fet5FCrWTFGkbLJFxg1bN1W0djlqLmloiWe5SEbnOB3Nc/q3iC1S1Zo5VckYGDVu9mV0YN0xXnV/&#10;ZuuqrFG26OQ1z1p1E7R2PQwWHpP3qj2Od1S9eO53ryC3rWvYeZcxR7Ry1as/hOzYZvLhY1Tl2Y8C&#10;ug0PTdL8lTbSrIB0bNcFTBe0kj2Z5jGEW90OsNKSK0jQrlyckmtNfD1tIn7xSc+9WGhZOFOVrQhl&#10;BUB+DXpRowUeWx8/WxdSUuZMqW+lJbhdgHy9KticQDDnAqzlcda5nxVdXVpps0sELyuBwEGTWsYK&#10;KsjCHNXqJTe50K3kTEYYfnVHVtbtdNtWlmkAHYdya87tNE8U32n/AGmW9e1lcFli7rnnB9DXNXdt&#10;qn9qGPVZ5ZHjIxvYkY9RXNiMQ6UW2j0sPltKpUsp3sd9Yas+r62k0nEUakxqT34/XrXasUkiz2xz&#10;XkLXwsLQyISrjkMO2K67w94hbVPCb3kbbpU3RsD13AVlgqrlBuW5WZYdKcVDRLQydTuPO1S56Kg+&#10;VNtedeKVvoZiUkYRnj73au0hmN1dx/3QAxPvVDxRZiS0JC8gZAx0+leZHEz9vK70PSUHKnyRPOrV&#10;juyx5q0ZugzVQDywfXNCEs1eg9Tz0mmdHY6y1parEinjPA9T1NaGh6BqXi+/IDNHbKf3s5UlU6cD&#10;1bkcU7wd4WXXbjzLgsLWM8hTgv7ew7f4V7Vp1jb2FrHa20KQQoPljQYA/wDr1rQw8b87M8VipRXI&#10;mZ+m+HdN0W0W3tIFVV5LNyzH1J7msbxJp8c21go4Oa6y66cGs2aya4xvxgdRW9WHNGyMMLWcJKUm&#10;cfa2zBeFOK67SbRI4FOBuPU0jWUUScLyKhS+a3faVO0dDXHhcEqMuZnZicS60bRNpU3S4xVqO2Ud&#10;qr6e4lXeOc1qYwK9JbHi1G72GLEoGMUjRKe1KZADilVw1BnqZ9zYJJ823kdDUSxzIuAxP1rWIBqJ&#10;sClZXuaKrJqzOe1K3eSIhiefSsvTIXF8uSdo6V0t6V8s1lWvEoatFFyRrCtZcp0kWAgxUhIxVBLj&#10;atL9p4pcrOZk8rKAc1SecAYzTJ5yQcVmNISTzXRTpX3MZ1OUttc/vBzxmtWFwVHNc5kmrdtdsgAP&#10;IFaVKWmhnCprqbxIxWVqLssTFT0FWEud4qjeygrjPU1xzXLuehh4tyKFskkhzIeT2qd4WibcOlaM&#10;EC7QaivAEjJ9qhHQ6l5WG210OhNaEMm84zmuGbU2iu9gI545rf02+G/5icHvScrBUoO10dOoFOxx&#10;UEMwZQQam3DFUcLTuMJ5qGQkinueeKj3cgGgpHJ+KpZre18yI8imeCdU/tG2kWQ/vUfBB+n/AOut&#10;vWbEXNuylcgiuD0wv4d8Qq7AiGU7H/Pg/h/WueU5Up36M9anGOIwzgviR6Tc2KS7ZNvzocqw7Gqb&#10;eIYrOf7PdZRuzY4NacFyk0IZWBBHWsvVLSK4+YoCRzmuiMU5XR5vNpyzLf8AaCSJuVgQe4NVG1JZ&#10;WMWR6da4y+1ebTZRaxAsuT9al017u5uQ3GTjdx0FZVa8Kc+TqdtLAynDn6EfiTQ3u7pLu3dluE5R&#10;kOMVzuq6pqljbolzK0q+pHGfevVY7UMgBFZet6DbXlo6SRgginKEmrk060YysjxKOc31/wDvWwCa&#10;7TTbN44lMTHgdjWdc+D2SUtCT1yD3ptrc3+ly+XKpaMdx2ryHKTqcqdme3RqWj76+ZuPqV3ZSfMx&#10;INaei6y10+8khwax5GGoFRtwCM8fStzQrCG3h8wr87E/lmvToe0S985MW6X2TsbW+VolLcEjpT5J&#10;hJwvNUI1VkHGCKnTgEk10HkOCWojRjrimMyryKjublYlLZ4FYk+rKXIRh1po1hFyN8OCM1KGBFc7&#10;bamWfB5U1qR3GVyDVBOmynrEnlxsB34FJ4csF37wOOpNZ+tzFhwehrovDDIdNjbuRkirekTKrdRS&#10;OgVQq4AqvcyBVxmrO8bKw725/fbc8VMIuTOXmtuLL8wOTWW1yYrgA5Iz1FWXnGOelYl9cATAg8Cm&#10;6bO2jKMtDrba4LDBPNWWfC5zWBYXIdAQea0vNyOazaIlCzCa1F0+W5xSLpyqfujFTWsilsVf4IpG&#10;cpNOxlSWKp8yj8KqzAqnTFbMzhRisq6dRn6VSNKcm9zldVmZG+UnA5NQWdwsszZbOKl1MeYW6e1Z&#10;VozRTBTxnrVKLvodunKdbGgkjyecVmanYAgHAwa07CVWTGc5GaL912Y4NVZ7GPNZnNQA2s23Py+l&#10;dHYXaFSc8iuXvZjv4IAFWrO+SNQQ3Xg0mjTlTR1Am3sTVLUp/LTIOM1DFeD86ivmV4yTzQEYWZg3&#10;t6xQ5PNNtLssoPPA9aiukWTdnipdKeGNWSVNx6ZqW30OmNr2ewXGqlY2Azn0FctdyahcyE+YUU9A&#10;OK7k2unkkmDJP+1Ukel2Mp5tx+dcFbC4utu0kerQxuBoLRHiepW9/aXDB3Yq5yGz1rQ8Na2+lagr&#10;XK+ZExwcjNexv4e06YANbRn6qKlsfCGmo4cQDOa7KWAko3qPU8bE5rSjNqldplSPw7Z67apfWbiC&#10;Rxk46H6isS+0q70mdROuVzw68g16pY2MNtCEVQqjtXOeINQ0ie/TTrpTtP3pFH3fx6+nTNcOMwVG&#10;o7y0l3NcBmNSEnGKbh27GFAiXNsGTBOORWbeab5cq3MS7JUOQwq1Nd6XpuqpbWd55quAVYtnGexr&#10;r/7E+12ImWRGLLnGP615MsHXhK8Oh6MsZTjZvZjtFvxqmk8/6xRgivEfHkzt4rliPSIAAfhmvUtP&#10;Sewu5BbEbG6g9jVef4eWmu6jNf3zuk8pGQp4GABXVhYuradtVocOIjCk5NPR6niy5zxnNeueCEWP&#10;TVDK6yEc7hSWXwyi0nUzLNOLiNTlCVwR/wDXrt4LP92I4YOAOMCvYw8PZy5medWrJwstiv0pCCat&#10;w2uWPm/KB1qOC80+5untoLhJHQ4ODmvSjUS2PJqQlNjbe2cyAnpmuitRsUA1QWMIBU/mNHH/ACrC&#10;tU5iqVK2xoNIAOTWfIweQt2rD1nxHb6e8cc0o3yHCoOpqxa3/wBohVghUHkZ6mudTjzct9Tr+rVO&#10;Tna0JL6xjvojG65X0rn7PwhBaK6hAcsTXZ28Y2e5qUwjNUyIVHHRHIDSEgY4UYAzSG4+yxk+Wr7f&#10;4WHFdRdWylMDqaw7rTnlBReM0jqp1VL4jh9Q8TXUNy0avlmbnYuC/wCXJ/GtT/hHp/EmlPHeK0XG&#10;Yiw5VvWtWy8HRLqP2u4IZx90Y6V2VtarGuAOKiKUdh4ivG1ongv/AAhGvrfGzFmzgMFEi/dI9c17&#10;f4f0aPRNGgtE+YogDNj7xxya1Qip2FJLKFXrSjCMdjlnWnNcrMK4Yx6xCmOGBIwK1HtjMBkcYrkf&#10;EHiO107VYG8wSTpn9xGMtz6noo/X2rSsfG1lPCN6SRv/AHSM/qKh16alytnQ8JWlTU4ROS8f/D5t&#10;akSaBiGQZxgc1n6X4Hj0zSd8bbboAEHPB9jXqEN79vy6IdvrXmXxN1m80kw29pLJEZgTlfaorwVS&#10;B0YTEVKU+V7lMyHc0UqlXXgg1RubVXB4z+FYmka5LcTpBdZLsQA/+NdArBh1B+hr56tRlTd4n1NG&#10;rGrC5l6dD9l1BXXgZ6/5/wA8VN4ku3lX7NGM4O4Hr9P61aeHJDLjNT2unKzGabDcVvhMVa7lujHE&#10;YZyjyR2ZyWj2t+b5XhDIwPWvc9CE501PtBO/bnp1rnPD9nbz3fyquF9q7RR5YCgV6+Gm6i52eDjo&#10;RopUluQyO4U4Neea34p1Lw1rAntwrxM37yNj1Ht6GvSZoy1rI45KqSPwrwfxdrQvNRZFAKq3B9a6&#10;JPlRzYZxbdz3Xw14o0/xFp6XMEozj5kY4ZT3BFc/4m1CY69C1nMyC3xnb3Pf9K808EwyNJNcRyum&#10;ePlYjNdgwKMSxJJ6k15GMx7S5I7nq4PAQhP2vdbHptnqSTWaybwcrms+b99cM57mmeGzb/2enzKT&#10;3GKm1XUrDT4WlmkVQoJr1KVTnpqTPEq0+Ss4xQ9QQtFZVr4htZrdZHkWPdyFbGcUVroJ0p9jnLew&#10;WK3VQvbNZ95YpIWyvJrvRpSSLlCFwKzb3RjHlsjFeRPC1FrFHvUsfTbs2ea3WnGMsMcH2qolmFkR&#10;lU7ienrXe3GlLJG2WX8Kx108w6hAWGFDZ/KmqNVWbVjSVWk0+VnTaNZmKFV6kd/WuiswsT4I5NZ+&#10;mlPKAFaKkbgR616cVZHg1pOUmjZTB/CpNtUbeU9CauiQbKs4pJpkEoUHJqo0iM23ANPuSznavU1X&#10;Ns0QLHNEYXZrzKMbvcz9Q0CK8DOJCsjHJPWubfwpepc7hh1HI7c13Fu3HNWiygVMsLTvexvTzOtC&#10;PKnoZMN69jEkcq4GByO1acV6sgzn8KyNYX90WQdOoFYdlrjM3lRwSSMOiryfxxVP3RRousuZHbm6&#10;U8U9Yg2GHUVh2c11O6lrdkUnqa6SMYUUJnLVhyOw0RgnJHNSbB6UtOpmQzbis/Um8q2kkA5UE1pG&#10;srV/ms5B6ioqO0Wzagr1EmZ+j30eo2uU4dSNy46VqPDujPFc74ShCfamz/GFx6YH/wBeusAAHNRh&#10;pudJSZvjIqnWcY7HLX3mwyHPzKOwrnLp0bUIXtjmQNkAjnNeh3FjHLyRWdFotul6soiUEdwOlOpG&#10;T2NqOJhGOq1OT1m3a8i3EMFLZdf7pHGPw5/OsFYbzTX8yxlK/wCyec16tNp9uN7fL8/LBhkH3rAf&#10;ToGuWWJVwPSvOxFKpCXPFnfQxlOpDklEwNL8ayxv5OqQNEegkUfKa7K11CC8j3RSq6+xrl9W0dJo&#10;nVk7YriZItU0q4Js55ECt0FXSxrXu1DCpg4zXNTPYRNNE2cMUHSmnX7HzxBKwVjx83SsvwVNe6tp&#10;Zur8jBYoig9QOCT+PGPb3robjSLadlZo1LKcg45Fegm2ro86Tpxk4zRaRUdRtFcj400uN7BroLh4&#10;ucgdq7GGLylxWH4rkjTRbjcQAVxzUYiKlTakXgZyhiI8vc8sewm1C12RoWz3BH9a3/hxALfT9Rs5&#10;Rjdc7gOv8IFXobWDTPC+6+t9tw6Z+Uc46jPTn61W8HjztUcwHCbcyeg9K48PD2Vk3uevi5xrKUl0&#10;JtR0ZNLu8wnMbZIFZurBGtctjkV1PiZgkSE9SeK4PxDeiG0cbui8V5eMgliLR6nXgZOdOMn0PPNQ&#10;2pcOq9ATiks4nlb5EZsegzUbBppS7c5Oa7vQLeBrZQdpGK7alRU46mFOHtJs7rwBp7W+khnj8uTA&#10;yvocc/rmulummjOVxWLZaxaW1rsSKRZGOTt6E1Dc+IHVGJb5QO5rpWPoxilc4ZYSrOq3Y3hMJF/e&#10;EBu4FPedQpZe4rzyz1uTUfECRQlyEBZmJ6V3VmDPGA3Uda6qVT2kbmVagqT3K5uTJMVx7VM1p5iD&#10;5cVpQadEp3kZPapnRQwHatGrmDrK/ukOlQtChB6Vpk8VWDhe9SB8imlZHNNuUrlG8maNs0yK+VW5&#10;bg06/AMZJ7CuKvbvMx2NyOBzScrHVQo+1VjvRdqy5U5qleahsGBkn2FZukSs2nLuOXyc/nWwluDG&#10;OOTVK5lOEacrMxvtctwPuMB7irFuACCa0WtFUY2j8qqugToOlbxeljGTTYO4xUPngcE0x2PrVdjk&#10;1vThoc1WdnoTyTAiq55NJRW6ikczk2FSR8nA61HVizwZxmlLYI7lxIGC1lXqv5qgZ610yINtQXNq&#10;jrnHNebU97c9fD1/ZkEE4EQ+lZ+r3scds7MQMDvU0qNGp2npXJ69LM8bLkn0AqUjopU1KVzmYb97&#10;3W/KX7qt1ru7S2lEPU8Hg4rj/DGnMmrSNIvoQa9KtkXbgCjlVtS6tRxlYqw3stu2x8gVt29z5kYO&#10;ao3Fssi9Kms4SmBg4NFrHNNxkrl0uCKkjiGcmniEbcYqUDAoOZvsV5goXmuZ13RI7yIuoww5FdPO&#10;A3BNReWu3DUNKSszajVlSkpROD0+/u9PuUtpwwU8ciurMqyWxOeopuoRQpESQOOmawLq4nigKxqy&#10;5Bxkd6ypR9jF3dzsqtYqSaVmc9q9zCLxuQSDWtoVwhhBUjLcmuLv9PvzKxdWJY5zWjpFxcWbIjo2&#10;AcZxXFRnBYn2lTqe3Vw1R4bkpnqFrcKyDJwafdwfardk3EZHUVh2dwzoCQRmtaK4+XFetJp6xPmf&#10;Yzpy1KltpEcK7SN31FUr7Q7ViX8sbv51vecCKo30oCHFYLDwlK7RusTUXU5r+yfK/wBXj8KngLxx&#10;qpXDLx9a1rNTJksKZcWgySK6JQS0BVnPcjjvAq5JxilOoqy5U5+lUntckgHFX9J01fLMjD5mPNRY&#10;0nyqNzIvbi7nJjjiJDcdKtaR4ZaQeddc5OQtdLDZx9So/KtGJFRcAUXOaVeVrIwJdDhRPkTGPSst&#10;ybeQxt2rtHQEVzOtaa7sZYzyB0px1YUq2tpHJa3IxjO01L4W8QrGBayNhhwKzbh3ku/szrg10Wke&#10;Fodqsw5JzTkzebg17x0f9qKycHNZs8jtIX2nBrft9KghQAIPxpt5ZI0ZIGDWkKsYs4JRT0Ry5mLv&#10;sAJb0rO1G1uQu7bnucVvx2wWcADnPJrS+xhk5UGtpVorYUISjI4jTNSNtJtkO3HGDW02royEKwz2&#10;wapeIdJEWJYEw2ecDrXP2rzfa49yEDd6VwznZnsQhGpHmO70xppY9znHPFa4lZF5OapWKAQoDV8q&#10;GQ0J3OKoveM68vNqls9K5+bUw5OWrWv4d2R2rmb23EcjFBkZrWCubxUYxGzzB23A1UcbpflqOVZF&#10;+dc4qS1UtICwruhSXQ5J12ldm3pyttBP5U7Ud/lHbkmrVoqxQe5qZ4FuIuOM1hNWY4VUzzjUpJo5&#10;sHPJ6Clt2kDAHO3PXtmt/Vra3tZ41k+eV84jB5+v0qsytKqW6qAAN6qo4GP/AKxNcrxFL20aPV/g&#10;ehChVdF1ui/E0LRGZB34qeSNzGV707T1EcYDdfpV50DDgZrpnBJ6GNOpLeSOVuLcrIaSKP5gQK3Z&#10;bHc2T36VH/ZzR/I6kMKmC1N5VIpalWLlgDWnbrjtTI7PBHFX4ocY710pPqebWrQV7E8KZIrTt1Aq&#10;nCuKvJ8oyazqysjjpx5pFqSVFiILY4rxrxDqFpBrl1ZzsGjLbg2c4z2rt9cmvp5WhjZkh7MhxmuF&#10;1TwrHcbpG3iRjkuTk14GKqQq+5KL06n1GBoVKC54tO/QyToUcha4sp+vI5rf0zxbe6XaPY38kgUK&#10;VVx2z71yzWmo6DJvgYzQ919K3bSe21i22Sx4YjlWrh9tWoPm+KJ2uhSrK1uWXboVW8R3NiJGt5Wm&#10;iY857V2Xhrxc39nxtftjJ/1h9Sa83Zl0PXRbEZgkIJU8jmtPXrlYltUtk2Ws4wwPBU9v6/ka9BTf&#10;IqlJep59RJtxqdD2m2vrS+jEnmq6HqQa3o3t4rbcpUIB+VfLc9/e6RclLW8cRsuRhuBVgeJPE15p&#10;TWa3dxNbt8pRByR6E9cV0QrqaTRwVMImtHsd/wCN/H8KpPZaVKHnkJBlQ5CD1z61n/DDTp2v5rqX&#10;csaqMAnr/nNc/wCGfBl7quoRi6UxxD5mXvgetegMraSY7WECKNeGYdTSxdVUIXqaN7GuFw/tXaD2&#10;O3+7IxY/KvSuS1jxLi9MFsTIwOGI6KK57UfGTxX76dDMSXGN392oohHawtJI3GMkk9a8zEYydSUV&#10;E9XCZZGnedR3GW+lXGr+IzcOx8qFBlnOct3/AKV6BZqi7A7qAAAAK5fw7fs8MkLxbdxyDXS2kPlK&#10;JGALNyB6V0YWrU5vZ018zHH04pvn2OkhdFUYNSCUFuKzbdXYc5rQjgPFeu1Zanzcvi0GytvYe1R7&#10;PnzirRi46VGdqmpuUvISNDnpVsMFWqxmVR1FULnVYoYndnAVeMmkwUXJ2RpSzBUJzXE+O/Fkvh/R&#10;wbXm9uSUtyU3KmMbmPbgHgHqSOCAa1v7S+2gCI8e1YHifwvFr32eSYyiaAMIzHjvjrxz0/U1Lu1o&#10;dNOjyySmeWx+KbmSd5buAXNxK5ZpfM2lieOmMD8MAV1Ni0joJZ0ltmZRgEjI9eKlg0HT9BL4nNze&#10;NwwVAqJ+Azk1LtEp6lmNeDieWFT3Vdn1OFjNwvPb0PWdLWCLS4hERsCDFeT/ABFM+p6gEt9jxxg7&#10;lI5z7VdtNR1WK28iCVzCRx7D61PFpltOyhzJLctyVHPNdFTF+0ioQVn5nFQwMcNWlUqyv6fqeRTQ&#10;TRNteF1I9qmstUuLGQBgzRngg+lepLZx2t+v2qyIiDY+dea5L4h6amn3sd9Yov2Kcfwr9xv8DTpp&#10;1ItSWxvWqqk049Sxb3ME8Cyo2MjJBqzHdquMSqV7jNcHNrTywxRbVQR9CnBNaGiwf2vcCGPzA3d1&#10;zxXM8Hd3Nf7Qjskd/p18LKYTwrlT94DpXQP4rtfs7SbwGVSxBPYDJqHw54d+w2BincyEg8uBmuT1&#10;vwnfyTTLbtiNycAe/WvRw9CpSja9zhr18PiJarVHoWg+Jba/idgVA25G48V856goj1C4iEnmBJCF&#10;fH3gDwfyr1nQvD1xp+mmORiWwa5vwn8P/wC3te1GG6uGhitJBv4yzhicY9OB15pwlUm3CS2ObE0a&#10;VL95TejKPgS7K3MkBPGciulvNbig1BoJONo5NY3hPRrWH4l3GlvIwtoZpY03Ny4UnaCRjnArpfiN&#10;oFpZXX2m1BUbE3qORk7h/wCy1w18DzSc3sdVDHRjGMLalIeI4o9y287of9hsVyN1dXF1c+dNLJIw&#10;bIMjFv51JFp8rIZF7DpiodhJ6UUYKmrRZNevKdtLF/8AtuZgN6EkDA6D+lFZ5QA0VveXcw9pM9y0&#10;LxBDcafG00qLJtG4Hjnof1p2o6jHMMIc+leVWl00eBvbaGBwDXRw36sineBn1NephJxv7z2OHEUt&#10;LwWrNzzR+FNESTFFyN28AH2PFZP2+273AH40430RU+XLuOOMV2VK9CUbXOSjQrwndI3Iy1k5EkmN&#10;p/CtHTb5bqIHcM1wOo6tLcHyX6s3BBp+n6lLYah5bN8gAJPrxmvNUkvQ9H2Tn6nqcQ5GKs8hawdJ&#10;1uC7YqHUkNgjPIGP/rH8q25JQF46Gto2lsefVUoO0iaHaAT3NQ3sqpGSTzWbNdTRZ2LuFZNzd3Mr&#10;fvOF9BXXSw7bucVSsi7HfMJSAPlrQjnMwGOtYtuQ31rctIwAK1rRjEypSbHG2aTgnrU1hpFvZoVj&#10;jUZ64HX3NWFwMGrMbDHWuCT1O1Sko2QggUdBUgGKXIozSIE70FsUx3AqB5T2oKUblgvxWZqLfuGH&#10;tT5LgICSaz764/dkBSx+maiaurHRRhaSZneGp8XF7EOokB/Mf/WrqS5IAXk1w+hNIfEE6pGQHVSw&#10;x937wrvI48L71FCPLBI0x1vbXGtKVUluMCqM14sYJX5mNW7qPMZznFcvcXOZCv3QDjFYYrEOkh4W&#10;iqhced52+dsD0qWNlX93FGGY+1VbONrhwB+JroLS0jgGQPmPU1z4eNSq+Zm1ecaasVJLIC0YFd2e&#10;oNYj6Fb3sTAR4YGuukHy4AqrFblCSO5rvlQhJWaOaniqkNUzK8OxnTlazcEKGJTI/OuiMigcmsy9&#10;xDEZG4I7iuP1bxJebWjhbYvTdjmsp14YePLI3p4WeMnzR0vudbqPiCyscq8oL/3F5NeeeIfEk2pz&#10;7VUrDGcqg5LHtmsmS+Z5GLEs3ck1nzPtaRmY8BXIHXaetcX1ideXK9EevDA0sJHnWsjN8Q+JtSuE&#10;W1a7lMcfG0nGK0vhz4tjtLu5tbmT95IVKZHYZyP5U7TdGtRNdSzkSXgPlosnSPOdzH/a7e3PUkYy&#10;5fDUMF/9oidcq+3Pqe/+H511TSjHzOCLlWny9Dv/ABJrKTSRNuBXO0c9M1x728uvS7VyIQTlvU+l&#10;aF1p4ltYyWcDrgGt3SLaG3gVVCjAxxXiVpKPvt6nswXsoOKWhxGqeHjZw74wTjtWZY3s1k2Yzweo&#10;Jr0PXp4Rav06YrzhwvmsR3Na4Wq60WpHHXXI1KOh1CeI8Kr+oxj0rN1HXpp1KKSqnrWQZMDApbON&#10;Lq/hhkbEbOA3OOPSuiNCnB3sR7epPQ774f6XPHaXOqzowWY7Yy3VlHU/TP8AKu5sLva5OCR0PFS6&#10;XNaLYRonlqoUAKowAPQCpjfWisQGXNejCtCMVZnFPmbcWjRW5OzgUx5SV3HioYmDoHQZVvSllBEZ&#10;IBNdMZcxxuCiyBrpt2KuRXI2YNZIWVny4NX4LZ3PHSraHNR6kN/dFo2CjJxxXBXweC8zjrzmvRLr&#10;T2ePAJBrldS0pwWZ+w61Psudm9CvCC0ItO1LY8adj1xXcWs29F+leeaVal5hGc5POa7uzBRFHoK1&#10;mrIxrxT1uaLn5ay7ogDrV+R8LWTePmtKUbs8+o7IruwqI0ZpK7UrHHKVwooopkhT43KSBh2NN7Ul&#10;AzehulZAc1MZAwrASVk4zV63m3J1rknRtqdUKpPJGGz71lXmlCQZ21sI6qMtQ80bIcEVhK0Ttozn&#10;ujmYLKO3uQygDjFXoL1I5drMBzWZqNyYr3g/KDWHPdvNeBIQXYtgKOprnw9Tnm4no4mjamps7+GY&#10;TyhAfrW1HGABxXN6NaPbRK8zbpCOR2FdFDJuGMVvO17I8l3JqDTWziovMwaglK5BcKwfeOgqlJcS&#10;MpKDpWrt3ryKxdWZrVf3ali3YUne2hvRavZkWn21xfSvPcn93nCKOmPU1pzabHJFt24qaxAW3UDs&#10;KtMQBzQo2VhTqyc7rQwBpcXSRAcHrU66VahcCNfyq5cMNpIrFTVZVnMckeOeDS5I9jeNSrNaMtT2&#10;kUakAYrNEhViAelWbu9yuAKy1cPKAD1PNXFWNIKTXvGpHukXikktWk4NXbdBsAHSrYRdvIp81mYS&#10;kVraxVVpZrRSpxV1MDgUrAYocmzG7TOeFk3m4Iq/bgQrtxxVvaN1QSgDIpGrm5aMVrhIxknimLfp&#10;uxkdaxtRkcKQGrOFwyDcW596Lm0aCaud0JAy1BMgZGB7isix1ZGjXc3aprnVIlQ/MPzpqLZzSpuL&#10;scxd6cp1bzVX+LPSuusgEjUY7Vh2pE8pmPcnFbcKt5fFOa1L3iaHmqB1qneXaiM4OeKz7g3HmhFY&#10;gd6lSEMoDHNTYSglqQ2Ss8u5q1sgJVNQsIPajzxjrTHKN3dCTW6zZLDNVhokB+bylz24q/FIpq6m&#10;NtJoFOUNjOS3KYUdqm7Yq35eSTTTBnrSSJc77mRdRMSeMisaWzB3bvWuovSlvbPK3RR+dc2l215O&#10;VwF+XgUnXhCpGn1Z00lOUHO2iKElmChGKEssAHHNai2x64NNMkcRKtxXp03Y86vPm2KzNsC1U1LW&#10;/wCyNLluRH5ki4CIehJOKdPMrt8rdK5XxfO4htIN42OzMR7gDB/Woxj9nRc+ppllN1sSqcttyrbX&#10;FzeTte3bl5nOM+3YCri3i22oQStllVsMB1IPB/nWZp+VQEDiprlQwJPocYr4qNRqtzH6H7KLhydL&#10;HT3Ev2S3M7K2M4UZ6msK71nUrqGSOOUwIy4xFwR+PWuhuYRe6ZGf4lVc+52iudlQRZA5xx9K2xWM&#10;qqfI5aHJg6dFptxTZPpMt7FFKz3lxLIcZLuTzXZwq0tvH5oy4XGfb/Oa5zSoAkQklG2NPmYnua7K&#10;2RJIPtEp2wAdRXoZXVTm5ye36nkZ170OSnHqV47Znbailj6AVO1o0K7pnjiH+21KNVeQMmnQLHCo&#10;y9xL8qAeuT1qm+vRQxumnWk+p3JOTcPEdgPTg+n0/OvSqZh/KeJTy2b+Pf8Ard9C6Ps8cLTvdIIV&#10;GTIRtXHrk8VJHOlxZq8Sna/KsQQSOxwelYkGm3WqXS3muTB9jZjtFPyKfcV0KRnZgDjFFGpUrLmn&#10;sOtTpYdqENX+RmS7dx3qCB2IqreiFoT+5Q5H92r9zD8/sapahNDZ2LzykBEGST7V2JQsYKpU5tGc&#10;HrrNZMJDEDEDjge9c1d6vHbhZIkw3qK7SPWNL8Q2UyRndkHGRjNcLd+G9Te5fy4iYs8V5VehHm5k&#10;e7SxFVQ5TLuLmW/v4rqQFtjZ6da7a+1Gx8RaGLYW5SZRhZAOje1Y+k+Gbxp8TqEQ+tdHd/ZvDelu&#10;PJ3BxhnTkqKtwqQpufLdHOmpO0pas8wCTzO6lWZ04YdcV2vgNlBIdAwJC4P1FYmhXcEevyCEExy+&#10;tdZp1k0Gqia2QbHYFlz1rzZ1XGasrbHdhMPeLmnfdM9KtQsF0rIFVWHIHHWsHxsfslhJdD04+taU&#10;sxEUOQQxXnPauT8eak76ZHbBs72y/wCH/wBeuzMqPtoKRy5deFWyPM53ZZlmLEyFtxPqa37S6vNY&#10;2Rn5Y0wWNc26vNcpEgyzHFdsEg0TTI4Q6+dJxk9yep/CvOqyULWV5dD2KLlOcrv3VudbokG6JRGM&#10;t6+ldta2reWueTisPw7HZwafEqTK8hALk8Z4/lXXWkLtHuxgds969DA0JUoOUt2eLmeJ9pOy2JIo&#10;QqjirAIAqMNgc1nXuoi3zntXbZs8i12aUsgVetYWp6kluoYsAPrVGTxBHKCA3tzWBrN6126QJluM&#10;5HaspyaOulRs7skv/GEEZZFfkdTmshtam1h0t4YT5QbLGuWezmu78oOzc+9d54e0gwRIWXnuam0p&#10;LU6qThB81jodHtBFEMDrzVzULS6uP3cc4hgI+dlGWPsKs2cXlrU7ksCoq3FNWOaVdqpzI5mPw/Yx&#10;ISIzK3+2f8Km03SI4pfMeBNwPGR0roobRdq5qx9mVeQKI06cV7qCeOqy0cmeT+HtRikinjljW2aW&#10;ZnSLJxECfu8+mP8APSui0+6tNJvDd32yNRwJTVXxR4dNrqwuraJ3ju2JKqCcSdT+fJ/A+1V205W1&#10;ew0y+ctG0ZlkjfkFlIIUH2z69q8eOHqfWeZdGe5Vq0KlFSi/iW3XQ7a4a01S3WVNkisMhh3Fc3qW&#10;h2d7ay2sy/uXPT0+ldBujhiCxoFCjgAVk3cryROI4ySc16zimzx6UmtFscJfeEdDW7WKSW3SdyAk&#10;W3lxzk+3T9a7PQvCVjokatDGAxGfXFeRa8mrReLbd1SZwkg2BVPXPb1r2rTb8vYwiZXWXaAUZSCD&#10;6YrGnTjRerOzFSqTj7ponAHpURRH7ZrB1nxdZaVObebcsgOGBU5X6+nUVraZcJe2izxtuVgDW6mp&#10;OyOCVKUI8zG3aBImYcYFeP8AiDxfqGhapeR6eyxSThPMkUfMQpyB/P8AOvW9duYrPTpZJX2KFyW9&#10;K8X8U6UlvjU/tIlWU4we1Z1JqM0urNqalKk30IfDU32hm1G4bEu8YG7BB659a6iKRtRlZJp5JI2I&#10;OJG3dM46/U/nXnFlfC0dhn92a1rHXcajEsJySRkCuPEU5ST5WduHqQVlI7zVLT7NY7rdMkDtXG3j&#10;SW3LIRnoa9BSTzrVd46joay9WsYbi2KMufQV5lPEqk+VnoVcNzq5561xIWyDRVyXSrlZCEjZlHQ0&#10;V6KqxfU8105LoaUcu3nNSveHb96qoibb3qKSN/er5kY2kiz9vIqWPUuRzish1detQs5B9DTSRLk0&#10;ddabrydPL5fIAH1rrv8AhGHv72GMFkRY1LN16Z4/lXB+HpZ4ZvPBPHHSvXvDeoxSQAO+ZO+Riuqm&#10;k9zKdScFeJz9toNxpushl3Bh0Oeo967eOM+WOv0q3LDHIyy4+bGKUKNtbx02OOrWdValQxDHSq76&#10;a8x+UYB7mtSOMO4Bq+IwBjFbqs0ckqaORm057Y7lfketWrK+WQiLIEnQrWteQBlKgcmsmz0XytQE&#10;5JPWtfaxlH3yPZNO8TaSMsgFRXIliTMZ59DWgiBVxTJkBUiuKa5jppy5Wc+viIRSeXcIUI4yORWi&#10;mrQSRb1kBH1rntdsiCZE6964u7vLm1z5bMAeorzZYipSlyy1R7tLL6WIhzQ0PSZNWSR9qNk96sGU&#10;4H0rgvC0rSiR5nLuHFddLcYiw3pxXVTrKUeZnNiMIqc+SJL5RvbkR7z5ajL471rfZUK42j8qxPDs&#10;pc3G9st5nX1GBXTLjFbU5qcbo4cSpU58vYpW9hFC7OFG5jycVeUcUUm4VZzNt7jJVypBrhdeIttQ&#10;Ujow5Fd25yK5zVdDjvpPNkZgVHBBrkxlF1afKtzuwFaNKpeew/SiotUI6kZNa8TtmsXS4DbRrCSW&#10;2cDNbsaVpRg4xSFiWuZ2Jc5FCjinhRSgCtziuY2tQzS2rLGuT3rgNRXZuR1ww9a9VlUFa878XRKt&#10;/GF+8wJNeTmVC69pfY93J615+zODuW8mSQ+vSub1XULgzIlvu8xl8pQvU54x+IOK7ybT1mWQlckD&#10;isLw9p9tJ42s4Zxn7+32bacf1rDBzi5qJ3ZhJpaGp4e8D6pOI7+/uZFlnZpGETgBgTx6EZ5P49q9&#10;D03wpbwwSGeKOQuoVUZflRR0H51raXYrDGuBnYoRfYAYq7f3K2dq0h6gcAdzXtckd2fP+3nfkieS&#10;eMNRFmktsgVHQ7Si84xWV4e1mea3lEuSUwM/X/Jqj4nmlu9Xl3jMrNlsevpW5omnxWWkkyYMrtvb&#10;8uB/n1rwMbTgoPm7n0FKc5SSWyOd1zUZJrjZvIQds9axHnA71Y12ZDqcnln5axJWdwQK6aEEqaSO&#10;Os5ObuWXuQeA2KLaZhJu3VmmOUN0qxF5i4zW8oq1h0m4u521lrd4VSJZScjA9a2I4dWkKurg8g/e&#10;rgrO8aGZHxnaelej6Lr9o8SmUFD6GuGrFw+FHpxrc0d9Tc0rVNX08DfFvToVY9a7Oy1W3vYxlDG3&#10;dXFc7bahZyKPmFatrcWrZKFS2QB+ddGGrzjpfQ8nF04z1cbM2xDE/IxU6Rqg4rnZrw/2l5SklUBG&#10;B68f41oWYunYmaQhey13wxPNLlSPNnh3GN2zVIDCoJbOORCCo5qZSFGKfnIrpTORnOjRoorrzEXb&#10;9KvbPLXitB481BImQRWnNfcLszZrjjFZsshdqvXluwORWceDg12UkrXRyVZO+oUUlLWxiFFFFABR&#10;RRQAVZtGO/b61Xq7Y27vJnYdo71E2lHUqCdyxcxu0B2DJxXGXN9d2d26uzbc8A16IkWF6VzHiPTg&#10;5VwnPTgV4eP5nDmj0Po8qqxjLkmtGcy873Zz1c9BXW6TpFrp9qJWCtOy5eTr9QPasGx0K+ZxMkYC&#10;g5GTXQadDeS3IWdSsUfY9zXNgpSiryWrO7MXCceWElZGtYxM7F2Uhf4Qa0lQKeBSIAq0FsCvSPnm&#10;22K54rPmk8tgSeM81NLdIvGazNRlkaFjGCT2xQa0oXdmbcbqUBBqheeU0yl8cHvXFDxLqNhMbdog&#10;8IOFYn5h7fQVp2k1zqTLNKSo7LU83Q3WEaldvQ6+AJtG3pUrAEVm2rPHGoPOKnMzNxVHLKFmPMa8&#10;1n3dshUkKMj2q7lsVWlk7EUyo3uc1qKyKCUzXPG7uIZgyoTg5rtbmJX5IrDvbIMcIgy3pVNaXPRo&#10;1E9GbOmais0K5OGx0rWEykZzXJWGmXEPzA8dcDtXQWKSFcSfhWUbvcxrwgneLLizYcelPefGaa0X&#10;HFU7jcp+9iqOWyZKbkZ4qhfXvltk9DTm+VeDVC6YSIVYc9KL2N6UFcq3VyskRYHpXO3FxNMxWNT7&#10;GtRYWaRoxkrmtO10tEySASRxxWHvOR6UnCnEwtPjugRnIBq9NBOy8sRW0tmsQzgCqtzKq/KcV2Rn&#10;yo4ZPnZDpokQrGxyo711cPMY2+lcvaTASY4wTXS20gMYqJO7uZVYOJDcgplutU4b1TkZ6HBrTnj8&#10;1SKxJNIlWdnR/lI6VUEnuQnoJfXrYxHz61Rt7qZ3wATV1bQjhh+dSw2qoeB1rRKJXtOVWJbd3UZO&#10;avwXBLBarKu0Yot5089ovuupzhuNw9R61lNqO4L302bScjNMubqG0hMs8ixoCBk0iMcdDXBeNdTu&#10;J9Xg06M7beACWQ5wXc9B9AOfqfauevVVKm5srC4Z16qgv6Rr6rrUV7FKloxeOJ9khxjnAPf6iqeh&#10;KTcBmGe3P5Vl6eF8y6bcPmjRmBPpuGawrbxqlj4iVl+bTkxHIQOp7sPof5V4XtZVcTGbPaeHVOlK&#10;lA9ZSBT2rPvtAW+mVhI8eOu3vWlbzJIqlSCCMir0eDzX0vM+jPnE3BnH3vhJ44w1rO27uH5zXB+L&#10;7J4tUSKXhY4gVyc5z1/WvbnwRivFfFCyHxNetdtukWUhRx93+H9MVwZhVmqVr9T28j/eVne2i/VG&#10;ZbgpGB0IqQ5K7ic4FRsGxuDdB0qeNN6KD04r56k3KofX6JHUaJIblJbVmH3EKj8BmqbWDyar9nbH&#10;XLN7etY93qQsJ1khfbMO4NbkVxJq+qm3tWLTSRLuKDjHBJz2HI/ya3dJ15qVtjx5P2U5STsn+Be+&#10;zNqt9HptiC1vFhppF6fn/n9K6aeC3DJbSSpIsahRbhtoz/tHv9P51zF94j0rShHZaY7RxlR9ouIY&#10;i8kn/Al4H19+MdaxIPEPhy0vGEWiXF3eSLj/AExmcknnO05547V60KCw8Nd2eTKU6793RLba/q9T&#10;0r+z4rhxLOPPVcbI9o2Jj0H9TUd9fW9hFiQxw7jtVSwXmuBuPFHiTUgyoslnAf7qiPP4nmufvobt&#10;mZ5ZElbqR5wJJ/OsnjYxlZQb9dDellM5q9Sol6a/8A9UVyZyzDHoKvRvxXi9vrutaWySFpxCnZgW&#10;QD+VejaBrFzqNh59xbrAT9wZ++PpXr08bQqJL4WeLicrxFCTlfmX9dDdlRZZCo61FeaHHfWMlvOp&#10;MbjBBrPgvZW1IrhlC9cjFdHJfwrZsT94L0q/ap/CzOdCpSa7s8y03wxaeH7iaK3GV3HBPJxW3NtE&#10;Awg6elZF1rsf2mX5GZg5yQODThr9rcDYTs+vFJ4ihKXJGWp6NPCYqNP2lSOhXm3iQlSaekCXkPkz&#10;AHPGTTpJFxlRketVnnELK2cDnmuuU3Tptvoc0Kaq1Ul1MC68MWOmXxntWYYPIzwD6VuWZVIA4IyO&#10;RUM4FxE6k5Ld65W/vL7T0aNHIzkcivjKsp4luKdnc+oVOnhoaLQ6MeNVnuJrY/6yH5VYn7xqlc3V&#10;isUt1qUwYuMIK4ew3nUkB5Mhxye5rofEHh3bpn2smVivLAsTgY69fp+te1Tu6Ps3qeMqrVR1IpGL&#10;K8MB8+JiecrnqB2qjc6lNdSAvIzN0yT0FU3n+RU52gCprNGm42DYTgsRwKyVJR1ZFTESm3GOlz1n&#10;4QaFJqV5Nq15MzRQEJFGxJy+M7j9B09z7CvYbu/jtWEe8Zx0HWuB0TVtH8OeGLWOxYvcMi71VtxL&#10;YG4selZMvit2uWdoSWJyfmzWyxVGGjZksur15OVrLzPTRcblyO9ZWooHidie3FcrbeNlhZI5IDhj&#10;jhhWwNRF8uY8jjoa0hi6TfusU8uqw+JaHBahPcWd467sqehx0p8F87ptP3yPvYrbvtJa7lLOPoap&#10;LpxgkA2nHbitIRdWTbNlCMUkT6TYl5i7YAXo2Otd1ZIsca+w71zemwNFhQOSc4rpYAXKqO3Wq5HD&#10;RnPiGnsWGu0jB56VTTXbQzGMyrv7Lnmn3lgJY25IYjrXA6ppl1p2oLcxsTg+tY1JSjqkXhcPSraN&#10;6nqllcecufyq48iohZyABXIaBrkEtsAW2uDggnrWhqdybmz+WYRRZ5kPOfYDuapTXLzHJUwso1eR&#10;otm++0yFYWwucZ25zXAeOdP1sazaanZsJktEyFUENknkccdhXoGkW6raoQDyO9XpLUODxUcim1Jj&#10;9sqM7QMDwpq9tr+jx3YK+cPlkTurDqDVmdItzYA/CjTPC1jp2p3V7bR+XJc48wgnnFWNZ0uW6sXh&#10;tpfJlYYEmM4/CtdUjPnhKpo7J/geb6l40gsfEH2XTn8yeLCmNYQ+4+g4Jzz2Irr9BstcvLRbrWJr&#10;a0aU7/Is4QHAJ6M5J6j+6AfQ1D4d8GRaNcGecrLIDlW24yfXHb6VpeL9Rk0rwlqF3Hu8zYIkZDgq&#10;XYIGHuN2fwrnowndzn16djsxVam7UqVvXueTfE7XtJh1RbHRbeKS/hIW6vHXzGypBVdzZLMMYJOe&#10;OPpP4M8frBALfUZJDIP43bJP51w19YPZ3TrNCYznqzb93vuHB/CqcyZT5Rn6VHP73MkWoWjySdz0&#10;Tx/4xtr+wazs33F+CR2Feavdu9r5MjFlXkKe1RPuCgtx6ZqeLSr+6tnuIbZ3hX7zccU3NylcSioq&#10;0dhLDTf7QRuMDP5Vp+HvDLQ+IgHbKr8wq3oVndQ2U12If9FjwJJGIADHoB6n6etdV4d/syZjPK8p&#10;uFYgIowCMdc/WuWpKavrZHXRowbjLdo1gMMR2FN8oyyAY4+lTQx+YxPqa00tfJg84r8o714ChKpN&#10;2PZnVUPUrx6XE6ZYLn3orm9V8XwWd80IbOB60V6kcJ7q0OOVaz1mRrpueopr6WPSuqjtowuW6noB&#10;Ve/MUEJ2jLegpQct2U4Q2SOXPh6aW3adlKxj7oUZY1gT2YW62qd23rxjFdHc6jKYmiycdjmsmCPc&#10;/PUnmu+m7rQ8+rTSepqaTERAo25Unmu10RW80EjGKxtGtE8n5iMA966WyTy5Biu2COGporHUQSna&#10;qk5Aq6vINZVuenNaURJxWp58tx6HY+atiQFc1UkQ9aashC8mmTa5Y3AvUqKKy5Z9jZq3Z3Pmqc9R&#10;T5Xa4mXu1RyHil3cVDI3FSJIzb2NZQQetcjqGhSTZ8tM811twwDZP50AxvbkqQfXFYVKMai1PTw+&#10;KnQV0cLo9hNp11Iz9DwVzW/cy77cgnHHBqvqV3a2snLKDVGTUEMZGRivFxM3RbhfQ9Vc1dqpY1vD&#10;oeOaRsnaxrr434rj/DNylws0Y+/GecehrqYzgYNenl6tQieTmS/fNMllnCKSTistNYjkvBAGyx9K&#10;dfyfuyFrnrCzdLtpT13ZBrtZhSpQcG2dsjbhSSqNvNVYZjsHrUdxdbU54zRcwUHcjMkccwXgE9K0&#10;Y5Btrn57tguV61Ut9f8A3jROcMGxzUKor2Ot4ac43R2AcGn7hWVbTGRQxPFXg49a0OKUbMdO+EJr&#10;znXY5TqjXEpO0/Ko9BXokmGHNcf4qVcR7RyDzXBmEb0W+x6eVT5atu5zdxJ5dtkehrl/BwN74+jO&#10;GPkgkY9emfpjP6VuatdJbWLlmAOO9cd4N8RJpOq3eoIqtIrBWzydhDZwPrt/Ietedll5Tcmepj3a&#10;CS3Z9FwSLHGq5Bb0FZ98wuZTE2SO9M0y8E4yNwDANuZeoPI6VWmukknf7O+7B5JGOfSvfuj5+NN8&#10;zOa8S6FFcwi4hI/c/KY4wPlHbiuN1KHWYLYKtvNGjDh5FIH5167Z2MayiRud7bn5+8fejWLWKe1k&#10;SRQ+4cCuarQVRXZ6FDH8jVPp3Pnh9KuGlZpOSTnOakGiXAXdsIX1NdTrSpp10FVSATwMYqxp95by&#10;bUJALdM8V586k4PlsetTw9KpqmcG9syOQy8/Sgw8dK9VPhXRNVUMb0wTH+8mR/Ssi98EfYpWAmSW&#10;Ef8ALVeAfb6+1b/Z5mcjprn5Ezz9YCDVyKeeNNgPArqP+EXjdflcg+tQ/wDCLTA/60Be/wAtZe1p&#10;vqafV6q2MWO+u4wQspGau6fr2oafeLcLM7gZyjHg8YzXS6f4DWa42XNyQoHzBcZz/dA9cdfSrGs+&#10;HtI8PwbpYRJM4/dxuxPbq3/1qv2atzWJjzOXJfU6nwrqdnNpK3rzCSVh+8Y9m9Patey12yeRvMuo&#10;1JPAY4rx2PWLhEaBZtkTcCNAAo/AcCi9vYopF23LvIfRjWtKXLH3RVcFGTftL3Z719oili3xSK49&#10;VORToJweM14RY+KbzSZS0U25T95c8/5+tejaJ4ts7qKM3LNC7KDlhwfyroWISfLPQ4KuWyUW6fvf&#10;mdyXGKjzk1As6PEHVwVIyCD1FVBqUQuhBvG8jOK3ukedGlJ7ItzxhlrBuYykp44rYubuOGPLsBWV&#10;LOs43IQyn0rqoVEnYwq4ebjzW0K1FLjmkrtOAKKKKAClpKWgYorotO+aAHGM1ladafaZct9xevvX&#10;RIgRcAVyYia+E3oxe4u2qV5ErrggGrLzBTg1Dnzjx0rjavodcLxdxttsWPbgDFPJUEnFUpt6Too4&#10;BPJq22Gi+XriixT3v3Me/wBdW1uo4F5ZmwfatJLjzoxt5Jrltb0aeSb7VEW3ryBWnoV7lAkw2OOM&#10;GsouXM7nZUpQ9kpQ36l+W2LuN2etTvEiwgHsKsvtKZ4rkfEWs3EX+j2qlpGB6Vskc0W5tIxru1n1&#10;HXpDbrmGPIZs4+bpj36V12mQCCJUYcgCsXwfDOLYi6jIkLFjn3JP9a7BERewFKzvdnRVqWj7MaxV&#10;U9KiSYN0q28KyJgjNUTAIX44pnNFpovpgrVW5jzkihJCO/FSn5hTRFrMxp8qKqQbZbnBrcktVYdK&#10;otppWUOnBFbJxa1KVVpluOMBanRVqGPcFww5qRSe1ZcopSuWCOKzb9AUNXt5qrcjemD1pNDg9Tn3&#10;u9ilGbB7E02KGWds9Qe9WJ7JZJAGXgnmta2gRAABgClY6XPl2MuHTyr5Zav+XtUCrzKoXNU53AWm&#10;kR7SU9zL1O68iMn0FcZeX1zLKxXP3uB7V112guTs65qG30BM7iMkHOKGdEGoLUraVbylVeXO4jp6&#10;V00AKJzUUMKxYUgcDFWXZQlCM6k3Jk0Uu6pflIrEku/IbIakj1lXO3IzQQ6Mnqi5dlVbisz7aBNs&#10;B/Go7y+zls1jJcu93W1NFOk+XU6dbgY5NAVp4ZSoDNHynGTzWWrErx1rUsUkjdZO9RiKKnBoiFRQ&#10;ZWjurhb6JzKTGV2shP3T9K4G8uzLqd9I5LTC4fcc56EjAPGcYxXpGsfYUjWaWZbabPyuwO0n0NeX&#10;RavHqGp33ESzCZwQmMNyRkeoPrXzdanUinGTufRZXKEpOSXQg1m+uY9PaW1kKF42hf8A3Wx+XT9a&#10;5GOQG2dR12129xCJLbypIz5Z68ZFefLMqsy54Bx+FOhaUdOh04uKg7rqfQ2jX5urGznC7UkhRsjp&#10;0robectwMkVw3ga+iuPCtrZNIFkiUjjqM/MP0augstf06zL2Wo31vFdwAByx2hwRkMAemfTn8a9p&#10;VE4ps+Zr0m5NJanSH5hXn3i/w3falr8D2UJkaWI7s4ULtxyT+Irs7DWNP1GRktbhZGXkjGOKvzP+&#10;6LR8sBxSnCFeFr3Rnh8RWwVXmSs/M8Rh0m5i1Ca0vImiaI4kUkHGRkDjjkEVmapYXscstyIpkhV8&#10;QybCE/AmvcJNHgv/ALHcTruaMfMD/GD6+uD/AFrRntoJraSKeNZImUhkYZBHpiuWngYwm5Hdic4n&#10;VhFW16nzVplhdeINeis1ljTzCWkklbCqo5JP8vqRXots+k2ukrpXh+4S5a7Aa9vUOdycjYD+nsM9&#10;zmtK28JDQ9Cv302LOrX6G2R5JMeSpY5IbGRtB59Si1zUlqnh/TxZafNBd3rptaRFOy26dMH5j/h0&#10;5xXVTjGjrYy55YqTjfQ6Zry10i3UvtyB8qdKwdY8YSzqqWqCIjksPvE/WsaSw1K9njRPNnmlOAqQ&#10;k5Puc4A9zgCtOXwnDo9mb3V7xZMHiGHjeeMLuPU+wHvkDkeTicRi8TJpe7E9uhQwOFtKo+aX9dDn&#10;JL+We4O5i7nr71FIIw+58tIegBqtd65arfzuyyeZvKsUjULxwMYOMcUkOrWckuUjuHkYYAWMHH05&#10;rjjhq8ZaI9lYqg4q7SLlpNc2p3qSpx68murtPFVwbLyLqAMcfK8XGPqO/wClS6R4BvNVt47qeX7N&#10;G67lRhl/bIHA/Onah4YfRbhEMpkRxw4XAz7812Qp4qmuaMbHn1cTgK0vZyldr+tzktT8QeIdN+cX&#10;Bnte0gXG3nA3eh6e1aOja/q2v2pzHPJs4YxxnZ+J6VpCyilfBDN6jAwfzrUh1lIR9nsLZUZRgkj+&#10;lDrcsOWrp6GDg41Oakrrz6GAVEmQy4cHkYrJ1mxM1hIY8iVBuUj2qbVdci0m/wAT/MZSWbA6Vftb&#10;mz1tEhtpkEkxCLk9CfWuSNOaanE7Z1YOLg36mH4R1e5v7+DTJBveU7UJP+e1dR8QNJn0PSIrj/WI&#10;XCsQMYJ/pXYaX8OvD+l/ZbiGBvtcJDCfzX3FsdSM459MYra8SadbajozwXUaSJlTtYZ5BBFfUxnU&#10;lDkkz4udeKqKcFY8J0rXI5n8tztz0zV/VrX7VZOwUEhfzFVPGfhSXR5zfWMZFs3Lqo/1Z9fp/n6U&#10;dD8QBh9lu2wcYBNeBjsJOhP2kOh9JgsfDE0+SfU5h5GhmV1BBB6+leiC+Op+CZ5W5coQcetcpY6e&#10;LvX2tZIi6u5IC9x1ruL/AE2LS9LhtbddqSyBWX6nGPz/AJV7eEp88edHi1JqnJwZzmqeGrSHQ4ZJ&#10;YgsqwjLdDXJQMsULxIflNepeOitroPljG9lCD8cCvL47d3YJGpdz2FRiadnylRqKWsTc0G7bZJES&#10;zEfdA7V01rZsIzLLy2M/Sl8LeHPsdl9quFLu/wDCgyfz7VbvxcPuS3hMa4xgjrXB/ZmIrSckrI9K&#10;GYUaMFGcryOThh1C61jz4o96o/yhjwAK9P0iObYDKAv071yWlzrbv5bja4NdZBqKRwjBB4rvpUKd&#10;OS01Ry1Kk3B67m2IUZegqKazjZTgDPasn+2NhOT+A7VPFq6ONufmPSuqzi7nF7zLMK7X2qPmPFdH&#10;ptsFiznJPeuaimHnB8dR1rqLCZfKXkVU9Vc56rdrE5WOQsgI3KcEVha7p32i3KKPmNZviPU7rR9f&#10;S7gUmJ4lDqejYJ/XpXQadf2+tW6TQtle47g+hrkVSMpOHU6I06lCMay2Zz2k+Fmjl82YlkI4QHAP&#10;1xz+RFastkLq7RC5YIccDCjHbHaulS3AXGfyqOPT4YmZ1B3E5JJpOlFkPGylJyk9ehLbRCOMADpV&#10;jFRr8oxTi4A61qcDu3cOlNyCaNwNJigLEcwG3NZmpLp8+lXC6osbWKr5kwl+6FX5sn6Yz+FWtQ83&#10;yv3WcjtmsC4g/tW2e0uonaJyN6EsA2Dn+YFBtCF1c4DxRr9jfM9w8anTFAit4kUEFecYHTJ5Pt68&#10;V56dPuLvzJ4LQwxZ3KADjk8KD3P+Fev6v4A02WFfItjHhtwQHCqfUVtQaVbabYKNqbAuHDDgjHOa&#10;44YWUZSnJ3bPVniqbhFRVraHguk6e11rkVpeI6KDlw64IHXvXpsk6xafJY2oEVuVKkJxkVxuufED&#10;Vdd1a3gvDapawT5QQw4xjIzk5PQ9M11Fve2UvyRTLK+MkIc4zXFjHKMlyvQ9LA+zlTfOtbnF6gj2&#10;8flB28vJ+XPGfp0rS8LTIzFAMN9KXxDabLgcYRxn6Vn+HW8jVwpbrx9amcuemVCHs6yselRbIY9z&#10;YFUNX12OPTpoFkCFlIBBwelXPs/2iAdelea+LrOePVlRdyhkBHvXnYZylV5IaGtRwUXJ6sw55kM7&#10;mRg7Z5b1orft/BUklukkrkM43YFFe6lKx48oq56NI5U8VmXRZlyetavlNPKI0HJ4FLrmkSaZp0N0&#10;ckMcEY6ZrzoUZS1Wx7TrQhaLerOMuY8SkH1qxaWgYg0yeVpnBdi2BgZPatnR7YznpxXo0Y2R5ded&#10;2aNjatEo64YV0dnD8vzdvWq1vYMrfPkqOmK2IoCAMDArtSXQ82rIdF8hxWlC54IH1qkICCKvQIy/&#10;L6irOSQ9p1Y49KqSXC9AaLtDEdynrWfFHJLKDg7c9a2hCL1MpScVsaMKCb5m6VoRIkf3VoghURjj&#10;FSlfQVnKQb7i4DCmmPNPjQjrUmKgL2KjWiMORmsXU9IZlL2srwSeqHg/UV0hqCZQRzQaU6kou6PG&#10;/EOlag7t5jM+3oRwazNMlvFnNvMCQBwTXr99YpKrZUHNcld6Mkc5mRANvoK8rG4bnVz3sLik7W0Z&#10;n6NcXdpqafZomZnbaw9R1Nd39veN40mGxnIABriodZ/s11XaCwb92SnOT/MUs2r6p4n8mWxt4o44&#10;G3hnfgkcfhzW+EtGHKjHHRdSfM9jqtX1S0s547eSZRK54XPJrStbULCHPUjmuE0bw/c6jrd3q2sy&#10;B3MgSJRwCB3+mf5V3ySlcL2rsV+p5s7JKMQaNlUkZqrdwSTWysHVSPU1curmOCAszYGO9cbD4tSW&#10;/ktG/wBWWARh05I61lUlG/K+p0YajUmuaK2LlzJLC5hCea7cKVOc1zc8F/bX5lngKox4Gc13mk28&#10;a+dKAC5bAI54q7Npkd0hEiKfqM1jSwzT5mzonjI03yWMzS7otapkjI9K01nqr/ZQt0xFwB0GKWLO&#10;8KeK7EefNxk7o0FdpBgA1l6rpy3Ef7wHA646/h71tREBKqahcxW9tJLI4REBJYnge9TUgpxsyKNS&#10;UJ3ieL+INE1fWLx7S2iA3vsjQZx15JPoB39SPx09E+D9tCiSXis8oX5l8z5SfyrvPB1xDqemNqKJ&#10;xNIwXjoqsQP8fqTXQvcxRcEgfU1FKjClG0TqxGJqTqbbGFfLc6dYiS3lKyIMFW5DCuQ0LX0udZlg&#10;lnR3ILnaNvPpiu91E2ksLefOq7lOAWA/GvKtE8Lm68SSz23yR28rFiHGZCMcEj6j/JFU7X3NqFpU&#10;5OSPUbedZFADDnjipbnYqHpnHU1z0tpqSKJLK3YFSAULj+tY+raxfwxotw/lkHDxggkfUioq1VBa&#10;mUMK6kvcZm+LNJW8jaQHBXkEV59vngcoWJCnGa7vV9fgWyIBHT15rlo7RryHzx0bmvGoe0k3Koen&#10;yTi0qW56D4BvLS70aV7zZvSQqzucA56cn61yWqeJLy/1iW2tCGtVlYKwPBXJ6fWsdyYFl07eVVyG&#10;f/aI/wAMmtLSbRYdp9+DXRiMUoUrWNaOHnKrds6GymfaA3p3roNO06e9fzBH+5Tnn+I9hUOj6I0y&#10;Lc3AwhGVX1966JLqG0iaNiFjC7ic4rhwtNykpT0uPF4nVxpaszYwnhixlur1lkvJSxHcIvavKdY1&#10;i41PUJLi4naQsTtyfuj2rq9akvtf81NOgd4s7Aw6Z+tR23wku3sFmvNUEcrDPlpHkKPrnk12QVXE&#10;SdlaK2/zNqdSlg489Z+/L8PLyODeYdj3pmd+W6+9dxH8P7S2uPLub0sR0245rtdH8P6XaRKtvZpu&#10;Xne3JJ+pqrqEuQVbFxtzdzxi2065up41EMmJGAzg4x65r0a3020hiT7Q4VQPur1qx43uX0tojAgy&#10;652hcYry2fxFei8O93Az91jUVlKpOyWwoVoxpKV7XPV7/wATWulacbbT4m3EY3M2aydF1G58x7uV&#10;izt69hXNWF4upupbBOK6OWRLOxIH3iOKl4iTmoPQ1p0aag5LW46/1271C6EQc7V6gV0nh3f9llD5&#10;254Pv3rltMtSTuIy7nmu9gtvstokYGOOa68DetieZPRHHmVSFHDcjW41utNpx602vqEfDvcKKKKB&#10;BS0lLQB0Om23kRZzy3JrRqlpzSPbgyLg1albYhNeZUvzO53QSsrFe525Ge5qWMBVwK5i81WaXU0t&#10;lT5epY1rw3bkqpBzUR969jqq0pU4rm6jtSLLEWUcjmqOl6nFc/LuG4dq0L0sbc/L2rI0zT0e4abZ&#10;tbJA4pO9zSkoOD5jf2JIOQDUJ0yB23bAD64qSO3KNkMfpVgvsXJpmDk18LKk1qwi2RsRVdNEty3m&#10;OoaQ9WPWtBZlk5HSpDKqjkignml0KQthBnAFQi4xcBG4FXPOWRsDpVC9gOQ44xTLhq7M11IK1DcR&#10;7xx1qhbXEmVQmtNOV5pESi4Mz3jO3jtSxSEHBq+0YPaqk8W3kUFKV9GTrgilKAiqsUuOCatqwIp3&#10;JlGxE8XFQqMNtNW26VSkbEoq46mbdix5dMlhyOlTxEFaeQMVLKTMObMZ5HSmG8VB1rRu0DKa4fVL&#10;02t0UJOM/lSOymlNanUfbQ6ECs64usuFJ6mq+nzrNHkZ5pt/E2VZQcqc0GkIJOxdttvnjPStLeqD&#10;jpWCk4K7gcVXn1WTlFBJHoKRcqTZpapqUdsA+4DFc7L4rAkZc1ba1mvY8SKcGsTU/DxXdsBBNUkX&#10;HlSsE+vi4baHxT7a63tkGsSPSZopMNkH6Vow28kRHpVWNKcuhqzTOdvPBFTQWzthxxUcERcoWHAP&#10;NayJtAx37CtYOxniHZaD7ZMBd/c8mtlLuCNM7lx9aqLYSC3LzPFF2AkbHNeeeItbu9Pvrixgneae&#10;MY4txCoP95dxYsPyrCvXUVcxw+GVaVj1AX1pcI0RKOpGCpwQa8Y8d6PFonihZtPDQwXMfnJtzhHy&#10;QwX26HHbd6YpdN1zUUvd92/mKOdiqAw/LGRXV3jaX4v0c2VxiKdQWgmHzbCf5g9x39jivLqY6jN+&#10;zejPWpYGphWqiu49TlrHUmvdMm2ANcxRksmcZODg/SoNI+Hx1COO/u7wxW0yCQRQr8208jLHgcH0&#10;NUho2o6NdagtzGyGCykdHT5kk+ZVGG/HPrx0rvPA2uWWr6HZ25lQXNrEIpYC2CdowGx3BGKzwlJQ&#10;qSizTHVnOCcSXSvDk2kxyLbLdyRmYyJ5ke0gYA4bgHGKwfHcEqXVnrUU8REqi0kSUZUH5mVsdSOv&#10;bjivZmv4YLBJHkXcUGATyTivnnxrf3eteK5EsSGht5GWNd4G4gDcw99wx/hzXdVUIwabPJw86lSf&#10;NbVHq6+Dv7Luhdrqjw2cYMhk8sbk5Hyj1J57fgc1uw+IdPkuRZRyyb34jeRQFY/59hXER6/qeoWF&#10;tbahMv7tFEgRcb3A5J5559OO+KtWs8EWp2ks/wAscbqzMO2O/wDKvOjjIqsqdFaPc7p4KpUhfEu7&#10;SdrHoi3kPmJApySGyQeF2nBz/ntUd5qH2a4t7ZYnaW4fbGdp28DJJPQYAJweuOK4HxbobW3jXR9W&#10;inkS0u5khu49+UOCOgP95QcgcYUnr19KyMe1eundtHh1KcIxjKLvf8zzrxVqJ1bUhY216sVvbMUZ&#10;A2PMYHnPsCMAexpILazMiwtH+/OMLjls+lXde8Em91fzrFba1tygLk5GG5yQo46Y9KybeV9Cu5Rc&#10;CO5uLfKW0mchAerfXGOO3NcVWo6U3Oex7dGnSnh1Gg7ytqjbv7i28O6dIBKqsxKsU5ctjhV9PqeB&#10;+Veeaxetcqs8scmyL5YYTLlYx+XXjJPUnmtG8u3vbpZJD5rj2Gcde31/nWddRG5VQBhCQDjvk15F&#10;bHupO62PVwmBhSh7+sh48Qo+mW1ndaLEE2rGrxJuYKFABKt1PU/eHWrL2ttaxpNEMwyEqreV5Z4x&#10;zg8889fSks4okuPIJRropuSJhnYvALMB9enHX8tO+0i61W0ja1w7BiSu4DPTB549a7KeNqtWZzTo&#10;Uac7xeh2/hrVoLzTowrDcqgMPQ1o31rDerskUMvXFeb+F/N0jW5LK+/dTEDClg38jXc3er2mnwGe&#10;aZUjUZZvSvSw9R1IXZ4eLoKnVvT2epT8RactvoMotY1WQAY2j3Gf61wFtdJDM8WcydWxV3XviZba&#10;jHJY6WrtvGGlIxgd8ZrnV1K0s4mklZQzHp3NefjbOouVXPUy6rKNJwn3O58I6NYXs9xeXdtFLLnY&#10;pdAcDvj65/SrviDwppUbwXdjZRQXaSA7oVCZ9c461T8B6nbz6ez+YAdxPJ9667T7/Tb6aQx3EUsk&#10;bbWAYHaf6V6OGioU0mebj5T+sOZPYRyyJG0mQAOQaqeLZJo9Dk+zMizlkCbzxywH8s1c1LXNN0m2&#10;Mt3dwwqOm5sZ+nrXhPjjxle+KtSitdOeWO1jkzGBwznpuI/P86250mrHHSpOpK70R02t+ILyGzFp&#10;c6es8sgx+7YEe5/Tr7141qplstSxLH5THkCvV/D1jFpaebfTEzSLxvOf59KxfEmiw+JWd4NoaFh8&#10;w/Hgfp+VdGIheK5jelGSuqaK/gPWYYtYhuJwrEIUJ74yD/QfnXUeKdSjfUoXjzsedCqflnj6g15p&#10;o/h3VodTmSFflh53k4B71txahJe61Yw3QVPKIJycZ44rHCyjRclE1qwlW5ZTVn+Z6Be20OpHdcLu&#10;UHKqf51WsdDsBfIVtkAB3HjrUeo+ILDTYt1zKN+OFHOa5iT4iul1utrT92P7xwSP1rt+sUlrI46l&#10;GotIns9rZp5YUIoXsAMVFqWlxGLITBHoK8wg+Lt8qKi6WjNnAJmI/pXZ+GfEmo+IhML62jtlXG0I&#10;xOffmuT61HmsmKOFnbmtsV5fCUF06yyOUk6nacVy+qRXOk3zRKxeIDO6vaLYWqRiMbc45rifGFp5&#10;V5lEXypVzlV5BHX+YrKpJx96KO7Bz9rU9nN2OR0maK6usMQWzzvOBXax6VYMAzxqG65BFcQulqre&#10;bCrZ9VqC5u9at+YJW2jswrN45y+JWPRnlzj8B6clnalNqjAHoc0x0ubUgwbZEHYnB/OvLovFmsWn&#10;MsZcDuBW1b/ESERDzwQ3cEGtKeKicNXBSO51C0GrWG10ZXXOAetclpd/N4f1EsVbyXbEijtVuw8d&#10;2lxCQWAJ+7g1WluoNTmZsglupFefipqE1UhuehhKU/ZypVF7p6Zb3qTWySpyGXIrIXxbanUXsWSR&#10;JkbaQy4rntM1G6sYGtsbwg3RZ/lWT4pC3EcetWJOWH73HVcev0/wrpdZuClE8+GChGo4z26HqS3C&#10;tHuzVK7uJIxuUEj2FeR6d451KGVYJQJUHfPOK9Q0bUzqVs0nl/IRwSetawmpo5qmGdL3t0RWniWz&#10;uL37Gsy+cDgr3re89QhOa56HRLS11OS4gtVR5CWZlXGTWrJDL1UZB61pYyq+zbXKItw0jkAipY4s&#10;yZ61UVCknCnHetG3XuaDOWmwk8AKcjNcX42F1/wjd2tnFLJKV2hY1LHng8D2rvJceWazooSxY5UK&#10;T/EOozz+dMKcrO58tnSL95WjjsLl5VJ3KsLFhzg5GK6zwRpwUPIWfcexFel+OLiZrb7Fp96Il5Nx&#10;5XDj6N2zznueOnOfMYdUOjaolpGpKEDJznBrzsXTbg1A9zBbqpLQ6DxBp5nh+XqBwcVw9q5tNWRp&#10;ht2nByK9Qh23lsMjJIyKxNT8L/aj5irgg9QK8ujNp8kj05669UdDpGqWUtuoDhvpVLWrC21C7ilW&#10;PJjOeRTNG0FLGNCS5fv6VutGkYRzxu4Ga2+rTWsDm9tT57vcxGt5n24lZABj5WIzRUwvYjkqRjNF&#10;crxFRM6fZL+U7iOHT9LgW5Zk2ouC+Ofxx3qh4nurS90Vow+5ZQNrKe+c1xOtarqN4jwmTEYOTs4/&#10;lVLT7Sa5kALNgHcQa+hTsrJHiqh7ynKV2QvpxjKnJIPH4103hyHBx71XlsXX7w4rZ8OWwaSQE8rz&#10;zVQSIrO17nQLCpA4q3axZbnoKRYtseaabnyQVrU4HeWxeKKKegGM1n294JyfbNWBNjjNFyHBrQS5&#10;TziFHJqdLcLgBQMVi3GsfYbkMy7oSfmA6j6VZtPEljfTeXCzbx2ZcZqPaxUuW+prLD1eTmS0NtQA&#10;KfgVVFwO4IqRJS1WcziyekLVBLOIly3A9awdR8U2djKEeQFsgYFTKSirs1o4epWdoK50hNRMMmsa&#10;DxDazx71kG3GauQahHOu9Tx70KcXsOWHqQ+JE0yAjArPms1JxjPtU82pW0TANKAScDFWEClN5JOR&#10;xSvGTsNc9NX2PMfGunMIZDEgJYcnuMHP88U7wVp93eaatqm8QoSJp27n0X/PH8+x1nTorqFhI2M/&#10;r7Vp6atpa2aQW4CIgwBjFQuVSsdE6knTTEt9Lgtogir0GM5q7HAikHaPrUDXAZ8D1q4n3RmtU7nH&#10;JSW5znjCN20K4CDBI2hh/DnjNeR2SzMVWPJlbIAU9wR1r3a9hS5tpYW6OpU815NY2b6fqN4sqgTe&#10;Zs5HHBzx9awqQ95M9fLq1oNdjpfB11fxTSQXe0xldyY6g967yJty1x9iVgSPa38Oc+prp4ZDtArW&#10;D0sc2YLmnzpbll03Aisy6j8obwQCPWtHzPlrI1u5SCxlZmAwp71TdkcVNO9jMuPFEdih34Z+gUHr&#10;XnHjrxHrWs2MkFlA62Q4mZFJz6jPf3xVbTEvfFHijEeW0+3kHmMSQGwckZ78entXr9tokLWqfu1U&#10;49Peso80ndnbelSd7GX4IurdtE3WaslmhCxKRyBtB598nn3zVLxOXurkASHaB0BrtI7FIrcxrwMd&#10;BwK4PUPOi1GRJuoPHuK5swk40dDpy5qdeU0cle2bs3zOzY6ZJOKq2WrX3h29FxAd6c7kY8HJXP57&#10;QK6a6hEi7lHNY11Z+ZGykD8a8SlipQlqz3ZwVWNj1Dw/4hs9esjNbcbTh0bqp/qPeuT+IOlziT7d&#10;ArNHIoD7f4WHGfxFct4b1B/DWuRzyM32Nzsl2jO0HvjuOlewXkMV3asj4aKRe3II9RXvUpxxNOzP&#10;n6kXg6947M+aruWV1ZXcn0r0X4d2Meu+GZlmXEkLiJJB1BA/UYI4rk/FNjBpeqSxqwKE5Wuz+EjT&#10;W9rqEMiMIzKskecYO4EH/wBBFOnSvLlkjerUnRTnBnA+JEk0/wAUSJIVPlvg7ehru/DFit9c2sci&#10;/Ix3MPYc4/lXPeMPD+oXmt3VzGnDNlR3rufCVu2l2YvdRCxSLEPlz09a8/H0Jc0ElpfU3pYh8s5d&#10;XsdReTR2oYMQq4rlWuxcXL7nHk553DIOK5zxH4za9vnEQxChwMfxVy1x4hu3LbSFHoKUISc+Z7Dp&#10;QjRh73xHqB8Xaf4fm+xyoCrHKmMDIPOcj0z/ADrA1Hxnrms3fk6e7W1pnqFG5vxrhNMhk1TVo/Ny&#10;5PLZrv4bdbSIKigGrxONlTXJErD4SFSTqSJ7Kzl3ieed2kxgksf8mujt9RNrshYH5hncaw7cMV5N&#10;bIs1u4QUlRsDGM9K4IyqSvJbm2IUNIy2MzXZDqdk0dyi/aIc+XIOjr6fWvHdaUC5JAwQeR6V7sdK&#10;TZgyruHqa818eaPFb3sc0TqWlB3hfX1rqpzlzJy3Oebg6fLDoc1oN8La8VmPynqK7CTU4r24SIMM&#10;A5xXEW0Yhb5lPTg+ldt4S8EX+s3YuZi8FmFD7u7g9APr1/8A11VTCe2qc0dyqOLjQgnPY7jwnaQ3&#10;V4u48IN2PWux1BY0iOOuK871CC58M6nCbGUgHglsnPtW5b3V7qZUSP1xwvFa4fERwX7pq8vI5MbR&#10;+ty9pGXul7JpK24NKRo1EhLEDBNV7rSmDjyR+dfS0sRGSV9D5irR5ZPl1RmUVZmsJoVycH6VWrdS&#10;T2MGmtwpQcHPpRSqPmFNgjoLO8QxAHg+lPu7lRCeRWdtXyx2J6VQuGeWRYCxw3WvLm46tHsUMPKT&#10;V9itprC915yBlEU5NdZHaqMECqOmabFa5ZFAJHJrXHSsaKlGOu7LxtWNSfu7IZIgKYIqsqLEcirU&#10;rYU1QZmbORjPStDmiWfPB6Go5pS6EYqGNNmeeSaspGGGaCnZDIV+XAqpeLID8ucVphKRolPUUCjK&#10;zuZlo7B8Grc3zpTXhCNuFMkkCigv4ndEcK7JQxrTRxisyNi9XEztpBNXLW6q07YWlDHvUU2WFMhL&#10;UzGn2zYzjmtC3nyMVmz2zbywXmlhLowzmix0uKlHQ2i4IqlP1yKmU5UU11yK0g7M4pxJLZvkGanZ&#10;+OtVV+Uj0qUkbaUkESvcPkHFcVrunvOzOBzn8a7dkBFZ1xCGbkVJ2UpKJl6LamO2QEckc1o3NruX&#10;ipraMKuAKnk+7TBzfNc5prQgsRwabFZL5ylhkHrWm4DylV6mn/YmCcH3pG7q6WYsZVVwcVVu2jJG&#10;cc024WQNjkVUnt3kUnf0poUUt2D2scmCAKiFgM/dpFnMcRJOcVbtrkSgdzVWZd7bDUtQiEAVC0pW&#10;QdlU8t2H1PStMoSrNglQMnHWuZ1Bp4t0t65kbnZBF0QenoKwrVpQ92Ebtm1GEams3ZI4y88P32py&#10;vN9uu2C9SxMu0dupzjilsfDTJDtdDK+ctI5xz7e1djpFzDdwyokSxOcZXPJAP8+aoTXrNfPYMWeG&#10;M7ZFY8E4GOPbPPv9K+fxEa8Hy1H56HtUKlOcm6UUU4fC7SKBNOyjsVABH41tQ+CJVjM6C73YyPnV&#10;Nx+mKXwz4gtdMunsdTEaNar8krDnyx+H8I6+wz2JrsZtSuf7XhjhkSayuVEiucfL8p4Ujr0z+J9s&#10;bUcJSceabOTFY7EqfKkZslrJpmnxQiRZZty7pZlB3c8BunAyRXCReH0udfbXoom023nXebWNgSzs&#10;OSD2UnawyM5yMAYNdh45uvs/h2QLIySzOkcZU9QWG78lz+nrXNabfvdWVr5p3+WSjE+gOB/TmoxF&#10;Z004LYjCUZVF7Vl4iGyFxdZdYII2lfLlmOMk5JJJxzjJOOgwDXjGjxXB121nTa7mUyFN20MR82B2&#10;BPbtmvQfHE8q6dbadHDLvnmEmdp+fGRheME7iM/8B6544nTNp1SyPTFzGfr8wFbU4zVJylu0ZVJr&#10;2qjHZHo9mflz/d4z9O9T3dyIkklx/q16E8E9v1xUdsFS3U8DIrOv5jPqCaS3Bu5YEjbudz4J9MDA&#10;ry8K3UrJI9vEzUE5M6DxD4iTV/D2lx2IJETLLPKynMbquB9Ry2fTg+tdxpeuwnQrGa486OR4lZxK&#10;jKS/fGeo3dxxyO2K4jTfhxIniG5eW5jXTJ5MJCh3vs7Bty7eoHrXN+Nb/W4bezgsB5UGnwRzO8tw&#10;WlS4YnEe4nAYRfMVGFAb/cr6SjCqpSlUPnKiw81GnH+rnqGr6ggtEdnPmSA4Uvw3B5I7j5s4+lcZ&#10;dS5MZZi29xuPUtzXHXnj28kZCEilLIC2dxOSATjngZzgelJceK0kt02RMZdgPlg8K3cFv8M/h28b&#10;HqvVqe6vdPVwcKNBWb1N2S7itYbjc4Rc53t2B9/zrCuPEU0h8vTlIVPl+0EdeMZUdu/PX6Vz11dX&#10;N44e6lAjBysYOFX8PX3OTTreRnby0nSFCPvNnn9KdHBqmry1f4GtTFqbtsvxZvaHomoa/qT26NML&#10;ZTvuZeQvsD6sf6k16pbaVexWqW0UwhhRQqpF8owO3FeUeGrfxDZ3632nvIkLN85c/JIvuO9ez6Lq&#10;cepQEhGjkTAdG7H29q9KnToVvccvePOr1qsY86j7pwfiqxn022MrITg5DKKg0rUl1OxCXRLkDB3m&#10;vSdUtILy0eKVQykYINea3Wnx6RLIsT4Rj0zTWGeFi3T2CnX+sv3jlQkUGpXEMWOGOD7dRWHqbGS8&#10;CIxODgZrXNuz6rM6Zw3TB7VUawltb5JpUJQNk1rKXuJ21MOR3sI0+o2VssKSTRxsOMEjim2djezu&#10;DHG5OeoFdsmqQXEQWOyLALySvArW0PU7MTeQ1vtk9McVFJSnpJWOitTVrxlc5jTfDVxK/mX6usKj&#10;5jnmpv7PXRNVjuUi823GeSMmvSrqFbnS5lXC7k4x2rjo3WWHbIMg1zY1zoTThszpy+nCrTbktUzi&#10;vFN42p6g0tpcymPPMPQL9BT/AApDeLNK5aRY4+oIPWk1V4rLX22oDHgbwBXa295ZXGkIkKCNjjJ4&#10;5qK2Jg8O+Z+9bS5dPCONfnj8KeoWEocv2Y1xniSCGPVFkN0YWGM4A49CK6iMmG43dK4q+cahrsnn&#10;N8nm7RkdgcCuPLa8lKV3odOYUotJJavY6S38OaXf6bB9okmlmYZMgPIq7Y/CeaaL7TFMZbcnGxhh&#10;vr1q3YKsSoo+6ABXpfh+8X7GsakFccY7GvQwteVeo+fY83MMPHD004LU88k+FkkVj5O4BjzvB6fp&#10;WLpE2veE9c23679PLbFcdx27V72V80Ae1Zb6XDGw3qHyc8ivRVGmndLU8eONm9JGZZatb3CpJDKr&#10;g+hrTFquocyopT3rF1KzsdPe4uoURLmddowMZxnmuIPxD/s4tavPMSrFflHSuiytzN2MnFz+BHoG&#10;q6JY2irJC212OPL6g/1FVo7G0aACSNST1zXM2fjfSrxFLTHzW6hzzXSWMkd1LFtbKtyPpXQlFwu9&#10;TN1MRTla7RlaloWmtGzJGfM7BD1rlp/DxlkKm3Vj9RmvW59GtJocmFQw6EDkVxEOkrZ6lKsjOxLE&#10;5NcNXDU6r00Z6+CzOcYuNTX1OY/4Q2c/MlsV+jCmQadqGl3SgB3DEDaeea9TtLSJo/u/matLpdqW&#10;DNEpIOQSM4rllgraXN/7Xp31j9xn6boTPDFLK5EgAPy1m674PlAln0+Yp5n34WHyn6eldzCFVQF6&#10;ClmAaMg966I04xjynjzxlWU+a54B/YN7DqsdqIyr3MgRG/ujPJ/AV6VpWo6fpTR6bHOrNEoUjeM5&#10;ye3WovFM8NhGs+FE8Ug2HHUH/wCvWX4N8CRW92b/AFNVubstuG9TiM+oz1PuaFHl0idEqnPC89j0&#10;BJhMu5Qfara7sdfwNc5rXiO30O/jszGZpHhaQqvUHICZPofm57Y6VpaBqLappguJAFk3lWAHAPt+&#10;BFV7SLlyJ6nLLD1FS9rb3WX3XPOOacG2LnAp3eobkHYcVZguxz3iXxfZ6HApmbc75wo9K4O++KDS&#10;7jBby4wNuehNZ/jbQbiy1xZpLiWa1nJMe9slMdV+nNVYNFikhAA4PIrzsVi/Yysz3cNg6c6alFXI&#10;IPFP9oXzNqTn5zuOeMmu00q00e9iMiojuxzuPUV51qWgyw5KjIHNO0bU7rTZRhm2g9KVDERkrl1I&#10;SvZ6Hqs1rFaxBkAAWtCwkt5gpyuTXm+oeJZ7tFCsVGMnmqcXiG6t5F8tmxnPWplFe15ktDRLnp2k&#10;9T1+4it40LYUVxXiXWEgtcRMuVJIxVB/Es1xbMCSflOTXIec9/dIs7ny2YbhnGRXU5RtoYxw/LrJ&#10;3Z23hrS9HvNFiuNR1nyLiQkmNZEG0duoorGe6dHYRohXOR8vT2oric6V/hRvy1ek2X44JLyVwWC7&#10;gcIg4+lbGn6a7RpKpwwGRnrXU2fhO0t3WQBiR0yatS6YtuC0a4HWvUUe55k8TFu0TE8hnhUMc8da&#10;l0pTBdSdOUPX1/yTVoxbR+PAxVfmOTd0Ip2RnJtqzNtZzs28VUuXG3ms3+0GSQDtUGoXb7MjPPTF&#10;TKSRdKg27onh1JIZWTcOvHNWLnWooYWIcbhXC3aXVxdKkb7ZGP8A+updS06SKy5kbzduSd3eolJ2&#10;0Ov6vByVyS/8QreSuo+UZx1rIury4hZJYJSjKcgg1z8c8kVxhuoPNb+jWv8AbGo+Q2WVV3kDvyAB&#10;+v6V5UoylVud6qQjT5eiPVvDepHVvD1tdv8AfZcN9QcH+VbwwEHOK5nR7SXTrVbdUAiHIA7Vri4Z&#10;1CgdBXswvyq585WinNuOxckdShDY2kYribjQFkvnlcZ3NkZrq8nGCaidA31pTgpbmmFxEqF+Xqcw&#10;mjw27efISUQ52f3vrVlze6iAAv2eDqFX7zfU1qSRqx57VYi27eABispUL6LY63jW/elqzltTgOnW&#10;zXDksyjK55q3oXjK31TTUcsEmQbZEJ5DCmeKnVrF9xGAvArj/D2jCBZLiYfNI2QvoPeuWcFhryju&#10;zWL+tJKa2O5fWxNdLiMsqnrWyLK7lG4AIpHAJrk1ZIdpH8JyMV1dre3N3CrbsAjsKzoNVZP2m5OK&#10;p+zSdNWXmXbeKWNQJXQ49Fq6Pu8VzeoSXtuu+NmfH8NVR4omtQBcW0g55wB/jXd7WMNGcf1OpVXN&#10;CzOjl3GTArl9e0GR0u7qP5i6g7enTvn1H+etdDp+r2eoxB45Fz3HcfWtBlSWMrgEEVr7tSOhlCpU&#10;w89VY8c0+9vluRHIxKKcDJ5FekWl4HTJIrlvEOjvZXUk8ER2EkkD8zVKz1smMFZMkDH19K56V4XU&#10;j1MSoVoKUTtrq+8lCQfwrzHxvq17dQfZ0lwrHBxkf17VcvvEMofZuDZ7N1rGv3ju2Qqc8ZbI6HJp&#10;Va6SuzGhhjY8Iazp9hDBYRRR29rAm55Wzvkfuze5Pbt07V6XpupQX0IltZ0li6ZQ5rymz0RJYACv&#10;3sDAr07w5o8el6ZFbxrhVGT7k8ms8Hi/btpLRGWMoxpxT6myWOKx9V0mLUBk/LIOhq8upW73xtIg&#10;7uBlnVTtB4GM9M89KnubRp42CyNG2OCoGR+ddslGas9TjpznRmnszz66sZbOQo4Bx3BrLuIsZZRw&#10;e1T39xqmm67NBqE32iLja+0L8vrgVI4SUblPBr5vFYdKT5D6rD1JOKkzEkgDoeKktNe1DS9NXS4c&#10;lPMzCSMlQew545/nVmeExDI6GrOh6SusatCkiAwRHzJc9wOg6dzjj0zWWCrVIV4wXU2xKpOk5z2W&#10;p57N4S8Qa1rQkmikW2DZ87GRivYNB0xNPtkAUhtozXX/AGOIRABAABwAOlZksflOQBxX1i02Plp4&#10;n2qtYge3ikfcyAnNOns4Z7dkdQRt6U2e5SBctgVmya7bMrCOZQ47ZpSa2ZMVO94nlvjCytbDVtsP&#10;y7uq5zXMgZc+lb/iJX1HV96kvIeFVa2NF8KRIqTXYDydcHoK8PE14Upanvwg5xV9iv4PsGVZbp1w&#10;r4Ccdh3/AM+ldcbcNjPFZ91qMGnsttbxtLM52pHGNzMfQAV0mg+E7+/Audac28ZPFqjfOR6sw6fQ&#10;c9OR0rkp0q2KnzJaF1a9PDxXM7fmZUsiWdsZmz5Y43Y4J9M15rqWqTyanJc28hRTxjPDfUV774m8&#10;PjUPC8umWKRxnChN3AGGB/ofzrwS9sHtbmWCdNksbFWXPQivS+q+x31OWjjFXg+XQ6nw1r0GqR/Y&#10;5/kuwMhT0YeoP9K2LPwfFrV5IZiVjTgAdSf/AK1eXeXLBNHNAWSSNgyMOoI716J4G8XXfmym8RTH&#10;HgSFRz7Nj+dONOnGXM9i5zqTg4R3Omuvhroy2reVE6yY4beTWjoerWVqV0iM/wCkIoVVA+8FAGfy&#10;Aq3e+IrN7HdHKr7hwAa4fwyz2Xiu4vbzkXC/I393nO3/AD6V2OvSjJRT3PK+r15025p6HZah4Wk1&#10;e7jmnuWjjXJKooyfxP8AhWlbaRb6cFjhUgepOSatWur2lwdscyFvQHmrZ2yMD6VqqVNy57anJKpW&#10;iuSV0iSMbVp2AaaacK0OcqXyjyW4rnChzyK6uRA4wazbuw81SF+X3FbQquEdBRpQnJc+xhO4QckV&#10;JaIbmbanGOSaz7zRL8OfLdnHYg1b8Ope291Is8Z246kc5rnjmMufknBo9CrltH2fPTnexuzWrLb8&#10;clea5u4uds+4H7p6V2UufKPHavNtbvUt9Rmj5B/u15+YynCPNA6MttNuLO90y7W4gRs8kc1p5Fc9&#10;Y2zQWMO1vnEa7iPXHNOmvrm3XLDPoK9CkpOCvucNWmnN8pvYDUxox6VFbTFoFdgRkZ5pDfRGXZuG&#10;70qjns+hXug6kFRVm1bcgzSyASLxRGoRcDtQV0LPFMY0gbNDEYoIsVrlwqmsh7jzMjoRVvUZQsZ5&#10;xWVYuJ8s/UMQPek3rY66UfduzVsiSvNaC9KqW64xVsMM0zKe4u2neWD1oB5qQUGbZE0APaoJLQYq&#10;9TH6UApNGemUO01YxkVFKQGzT0kBWqKlqNYYqDzsNgmppW4rEu7h45Mqa3hDm0MG+VmuZl29apSS&#10;gtxWcl48nU0qTDJz0rOVNxZ10rSVzUhPFOlJxis5L1VIGRVzzg2MGpKcGU1jdLhmPetWMAoKqvjG&#10;aiF7sG0kVINORPdIuxhWNNwOPyq5PeAqTnkVFERISe9XFa6j96MTn7qOYSMADg+1bekWyiEOwyzf&#10;pV0WAdc4p0KeR8hGMVrOacbImLbLXkBk461l3OmRzZDCtUTADiosgtz3rC5UW0YCaWtrc+bAu3jG&#10;B3Hoa8wvtZbT/F2qLsD232uVSEzlSGIJGfXHI6Z6Yr3MQrgMBya8R8c6fLB4ovJWU5lkJ6k/Tr/s&#10;lf1xxXHjIwlFcy30PTy6cnN8r2Q3VNQsLt47mK7aCQNjzQjbkYZ5H5D/ADmuj8Aa899eR6TLLE0k&#10;CM9tIoOD8uCMHHQscdOD7c+cNHuTC4z1HtUen3k1jqdrcQNtkV8ow/hbseeODg/hXBCChHR3sejV&#10;ftPckrX6novjfUjd3unPGcQSW8brH/cZizN+ir+X1p3haHzLdUCks83GO4J4/XP5VwWn38+pXckD&#10;jPl4jVQSeSMYXPb5T+dej6fJHoegpdyshaNQRySC7YUHpnBYjt3NcdWN6qT6s1TjCglHpodNrVhb&#10;694et9NniWG7ngb7L5nCxy+WMDPUYLf+O+uK8FtmfTtZVLmMpLbTbZI36qynkH8RWnL4u1PUdSMy&#10;3iNcxT+ZHhR5asrAhl3DPJHU444IrW8baxYXs0WtwQRmHU7ZUvIGIyJ0+66HruH3ScdOv3q92pGM&#10;1yrdHgulKlNa3R0UamNWHZSQafpa2kHi+xvJnVDGGG5m4ww2D8d0ij/gRrmPDOp6ndGEzLF9jVNu&#10;4jDkdBtA69hz1x1zmrOtLd6TdWusxT+bF56qbaWIR7EyG67mGCVOWOMHHHp89g8LOjjPeasvM9rE&#10;V41cO3Z6nsCzt520BuDkOMYGMcevr27H2z5P4otrzV9M1CfTooraFNRuY2WGENNclncuWbOVAHG3&#10;AOGA7rm43i+PXdPhtLW/VtQbYbiUfJ5RjwzS9OAWCDHoT0616R4btrbSoFTZnZHzM4+ZmwoPPqcD&#10;3OBnOK+kak9E7Hg1Iul7zR5LZfD6O00+FtUkuYLqfkLgJ17fMDzz29cVhazpljZ6k1pZzTusI2yy&#10;SOMFu+AAOnT6/Svd9fW21LQtWa6lMNqkJKOxKhZBgqwI5yGC4HXt3xXkujWKa1qs5LrHgmWYoADk&#10;noPXnvzj8q4fqdV17KV79Dphiouk3JWsaumQabY+FotRitoopxEVEjKBJI/IwGPJyRXCSWkSL8zn&#10;jjAXOa9aGnW5aISRLL5S7I94yFHsOg/AVrQWNrIyP9lg3IcqfLGV+npXZRyd07uctWcs8zhL4Uct&#10;4Wsb620NYrqylwWzCCQSFPPbp3/OuosYFsomnIKyOOQe1aixHFYviGcwwqinBY81nVwtHCN11qzp&#10;w2Ini7UbWRdhuReSbVkGO561j+JvDSXFm84k2sg3ZB647GuSutWutJY3ED7h3UnFRR+NL/Xh5Eny&#10;qDjGevuaVLGPEwslqdMsFGhWVpaFXTNN3619mY/u/pyeR/jXb3vha1RFmYA7Rxkcj1rCe0ltkWZW&#10;y+MjjrWrBfX9zpymYjbjGK2qJ0IKUlcUUqlRwpsht5LC2BQqu8np6VuaBodlf6i00uPlAO0HBOf/&#10;ANVc3b6Et5drywGcnBr0nw/p8OnQME5c9SaeHxirweljlx1N0dmaMml2nkMghQAjHAxXl17Yf2fc&#10;ywEAqpIDDuK67xHqWsxwzfZEVlUHCRcsa8uOs6itxLHeQSAyknDggj868/Gy9ppyvTqdeVRlSTcp&#10;Kz6HPa5GrX0+Thicg/hVe319LWx+yvu81fusKdqNhfySMFidj1H0rCFvIHZJ4mV/VhjFZewhVglL&#10;Wx6FXFSpzvTW56Sr/a9OjmU/eXOR2rhZIXW4k5IYOf512nh+Dy9BhXfk4qvf6ZGC8igAnB61w4Ve&#10;zqygb4qPtaal/Womlau6weRP1A+V6saLr1/pOoCX7Qzpn5kY5DVThs/l5q7Z2SmXe4+QV20WlUvE&#10;5ailOFp6nqWnePdJaFPtM3kO4yA/r6fWovFHj3SdIsyySfarnGRFCc4/3j0H8+eleS6kI5YWj2kk&#10;HKe3PX8hXceAtF0q78K3C3UCtK85R2YcggAgj8MV6VOrKTsePicLRp++kzz3U/Fet313JqNxDNHG&#10;w2RjawRFPp9f1+mBXODdJIWY5Zjkn1NfRFzZWlxaNZzQR+Sy7dpUYrzjSvhxLLr8yTvjT4pMoe7L&#10;1A/pVug27ozhiNOV7Iy/C2gm9nE8mBDH97Nd7DKW1a2jjcoinopxkelNudAXSNRK2TlbVlB8v0Pe&#10;tTRtBN1Ot1Nng5Qf1rujFU6egOcJLmbO1hbdAPpWPqFmrSiXbyOtbMduY0ABP0qvfAiFiVzxWCdn&#10;oefFq5im/jt5449wDSfKqDkmty2tmZQz9T615BHq05+ISq5ykWQcnHBPWvY7W7jaIEMDx2NDk5M3&#10;xFD2SVupZVAgpshHSl8wMODTTHuOc0jlXmcl4w037XpUzJGJHUZAzjmuWsfHg02yW1vFnhEMAIlc&#10;Bmc9xkcZ7D8MivRdXWNbCcu21QhJOemBXhniG/tdTtGsbQI0rzqAR2HPQ/XFZznys9XB0va0npex&#10;qWV62pzTanOwMlxIWHOdq5wB+AGK9H8K6hCmh5Zgv78oD6nAryZtKu4LFfszglVwoJxn2rLl169t&#10;NHNutwYp0nLmM9WwB+oxXJhtakpvqelj0nSjRelj6PW6jcDDA0TXMMK7pXVF9WOK83+H+r3eoaCl&#10;xfOdysxDYzkfX86teJ9WNyIY4XDIQWJU5z6f1rrq1VThzM8engnOryLY6bWtHtNZtTFOgkjPKkdV&#10;PqDXBT6HfaG+2UiS2zhJen0z71btvG76bo5tyAbgZHnSE7UHYnAJNczqd++q30c0N2983R5W3Dbw&#10;D8o4ABJIwB/CD3rkxSpVqV5HoYONahV5FsbssUdxDyBzWHcaGm9mUdauW9xNhYyjAnjFXp4byCLz&#10;ZLaQQn+PGRXi06VRX9mezOMPtnF3Ni8OVzkdq2PC/hptaZpPNChDgr6n0/Ko76YOxAQ59qraPrdx&#10;oupC4hz5bHEiD+IV6mHk/tnmYiHLfkep1fiTwv8A2Zame0H7rZho/T1+tcSrMsYhDDZnO30NenXX&#10;jHT7rSpNpVpGTG0nnOK83MI8wnpk5roq2Wxz0Z1JK1ToWY2GzrRTVBC4orjcTsTPfbWdJYA4IPFO&#10;cCRT6Vl6RZm20m2tyxLKo3sTyx71fyRlc17J8zyq+hTurZVIKVmXcB2E4ramPHTpVC6KiM7upHSg&#10;3hcwLW2kvLp44wNwXJJ7citv/hHFkRfMckg5xWfoF5FFq08TkfOuQfoef5iuvWdMgZHzdKlpPcqd&#10;apTdonH3HheO1uorqN3JUkEHBABqhrUlutvMOD8pzXcXzqsTV4t4j1OWXVJoYAQrc9ePes6lktDs&#10;wcpVdZdDmpl3XMp6/Men1r0D4b2aq81w2N8hAGfQZrmNJ8NanrB/0ODMYODLIdqj/H8K9N8M+EJ9&#10;KhXzrrc4OQI1wOtc9CnJy5mtB4qrBRcW9TrFiXZ0qtJGEPHGauiPbHgnpVCeXD7a7jyYXb0GFgKa&#10;XFZOpaotorMx6CsfT/E8N7O0aNyOtK+tjrjh5ONzdv7pbdd5P15qmNbgEWd64Iz1rJ8QySvZyGPJ&#10;IHQda81hn1SXUvsEe5h1JJ+7+PpUzlbY6I0FyXZ2+sa1DcXUfmOojU5Oe9aNld6Vfxp9n1GOOTp5&#10;cx2En2PSuKfwnJcfPdXjbucBTwKo6hokWmWhma9kZlbhQ2K82tUhKfLJno0aE4U7pWPTZLaWC4WO&#10;eJgCcA4yDXW6bGY4lC4KkV5r4c+IVpmK0voZTnkP1HTgYr0nSNRtbyAywkAZ6d66MPRjB3izz8bV&#10;m42aLdyFVdx4A71yGrXNqYSoZC5JBA9q6fUbiNoWRWBYj7uea8+TT0gvJLl4TJG7Z2lsAGtq1uWx&#10;rltNP3pPYpea8UpaJmU+qnFbel+Kb20ISWQPEOvmZJH4iqNxqS3EyWlnaRB3bbiNcmuri0JmsFjm&#10;2SfLj5oxkfjXBSoTUrwZ6OKr0OVRrRWv3mVrXiU3cXkxwqysrBiG56cYrgZVewfPzbO4rrLzR5rG&#10;XJUbenWsy/tVnhYY5IrGtiakJ2mEMNRdO1I5O5vSZMls1c0lmuZAccAjmsW/tmt7hl7Zr0HwzoEc&#10;FtFPON4zyvY49faqqp1Ie71OaN4Np9DrfDGjA2yXlwODzGp6Y/vf4fnXUm4hjYQ7huI6VzN74jt7&#10;eELuJI7DgVz8upTXcrS+Yy+mDjFafWaGDpqENTl+pVsTJzqaI7ttU0+2bY00SEHGCcYqKTxVpMUg&#10;je9hRicAM4H61414hvViHBJkY9zXIyTFurE/WtKOMlUXNawVsupU3ZybZ6R418RWkutYglV1CAbl&#10;OQT7Vm2t9KIvMcssefu1y2iwxyXO6RQxHTPau28mAwfOAxxwM8V5+KqfvNFuethI2ppdiH+2od2x&#10;mzWv4W12Gx1SZH5ilUfP/dIJwP1NcZc2iSzkgDczBVHQc11mjaLDPLaWEA2hzl3bqzYyT9MDgf8A&#10;16ujSUZqa3JrT54SjJe71PT4NRimjGHHTjmq9zJGxJLCn2/h+0tLJYY0JKrjexyx9ya8k8Ta5reh&#10;6vcWRYtEDmJz3U/5xXtSqOEbyPm6dOE5Pkex6HeRRXkRjz1GOtebar4OnS6lkjvZowfuIi7y7f3e&#10;vH6/Sq2neK9Rju0iZ1ctzgnGK9D0/wAUaLb2huZZkM4GJD3Ge2T2qPa0pL3jrhTrRV4K6OftfBN5&#10;pLeZBC927D5pJNq8+wJ4FXri0vILGSRwBIoyVB4H5f0rP134rW4ZodPhMpBwW7Vlw+KodS0aZr+6&#10;aOR2KtDGTnb2H+fWuP6rh51HNo7Y4irGKjOxZ+HviGwu9ce2MWb4uxDMOoAPGevrXsAlCDLH8BXz&#10;n4e0nf47gn06NooI33naSMD8f617wsrAAsc/Wu+nZRtHY8/Gx55819S5f6iYraRlGMKcE+tYen6f&#10;4a1JGk+xWk8pJaQyIHbcTyTu5qxfJNeQkJgKPWvPdQtb611WNoA8bBvvI2CRVSdtSKNFODtKzOw1&#10;DwBod8xaCD7O3rEcD8ulc7c+Cl8P3Iu7S6YoRiRHH3hXoWky77GN3Jyyg89elZ2vzrJH5aIXbuFG&#10;cVnVjT5LyRphK1VVVG90cPa2k93KVtomYjqKv3VjdW0H7+3ZcdG61veDohHNdqwwflIGOnWuuaBG&#10;XBUEV5yy6FaHMnZnoYvNHSrcnLojyXwwJX8QuspKgAuM+3p+Yr0m3vcOEwfrUVxplulwJURVYegr&#10;Rgtk8scA16VGm4R5WzysViI1XzWJ/MXZkmmpNuPA4qNkBO0mpOFA2itjjsiYGlxkVB54DYPFTBwR&#10;waCGmM8oZ6UCJQc4qXrTHcJ1oBNjJWCpiuK13w1FqV8tyrmORccgZB+tdlLtaPOa5XWfEEGnyeU5&#10;wxHXtWdRRa947MIp83ubmzYL5VtGrnlRg1LtSaUZwQK4Oy8S32q3Zt7SMbOvmHsv+f512dusihcH&#10;PHNaK6QVadnqzWZAIiBXPQ6ZKupS3DN8pPAzW8Jfk5qGSVVRjTMItx2Gx3AA2k8043AA61QtYzLI&#10;0p7nAz6VeWAE0WKkkmAuOcilkmOzdmke1AHHFZ95ObeM7zx0oCMVJ2RVvpxJkZ4qlZyFZVA6Zp6M&#10;tzJtyKvx2PIKoKVkdMrQVjRhcY+tTbqZHAQAKl8vAoOVtEinIqQGoN4XrTTcLnrQTa5bBobkVAkw&#10;NTg5FBLVihcgg1Aj4bGavzrkGs9YyJunFaJ6DWqLIj3jmqV7Yh1JArVQfLSSAFTVQm09DKcbnKx2&#10;xRyDSNERkdq15owHJxVKReorac7q5VCLTMvyCz8GrUUjxD5skCrUNtzmkuIsggCuVs9HmvoZt3q6&#10;xAgHmsZdZ82VufpVnUrByC68muUYtBcAFTkN3qVI6YQjY62G4aZdxPFXba5xOo4x05rA025G1lY4&#10;/GpxcETZWt0rownvY72GQFAAe1Q3A3A+tY1nqeAEc544NWBe+bLtHes7amPspJ3LODjAJJpCXVly&#10;DzV21hDruPTtT7iEbMqORSZPOr2OA17xLqd/O1hpiNb2SNiS63YeT/d9B796y7uze+03yriSWVl/&#10;5aM25gO3X0OfwNdLJb2ttdFXz16Mf8Kv2xti20RoVPDYHUV57wGKrPnm0keqswwuGioQVzxa/spL&#10;K5eGUDPXI6MPWsi8TADAZzyfr3/mD+Ner+JvDQ+sTE+VOq52H0P+Hf27cFqGh3tvAwkVJI1y26Ju&#10;h6DOccHPviuOM+Wfs6mjPQk1UpqdPVFrw/bQ3F1e6shIDtFhYwfld0G8j2BZxj34rotQ+2eJtHvb&#10;WO2MdihAgfzJE2sueGCRvvHTjIGRxyAah8EaVcX3h+RdPZY9SjnMaE8YAgmaMsOn+sPXHb2FUrfQ&#10;LzQmWBb+6triM7nQjjfjGeMEj8cH8aI040p+1qaroc7vXTo090Y03w81+DSm1O4slWCDMkhWVTII&#10;1zuIU4zxk46nAqj4jtLWC6tLG3t9SQWvz3MGpELvkOMfIn3Rt77skHjHWuru/HGrR6VHHFrBubi4&#10;3YeOMR+VFyo+7j5yRnnOPyrlLGwe/vUtowcufmbrgd2Ndft48vMlY4fYybtM7fQbETyyXiWzWcU5&#10;Mot5JPNMeei7sDgDGBjgYB6ZqHxvffZtMRIpjDJLKoyvBCr82c+zBD+VZourjw/rEsYmIgWTc6Nw&#10;PLPTI6AhSOgGPoKwfE+sf2vqblJC1nAdkec4b1OPc8/QKDXDSoSdb2r23O2rXUaXKvQhtNNv7vVE&#10;1Iwo6SzxpHdu68P0GY+/rgj613fh7xbrh1a6tNU1ZDbBHjidIIgNwIw3C4HGeDxXn7Le2qCC6hmg&#10;ilKyr5ishbHQjp60rs8Dgo23IDDHoRkV0z9rNNc1l0scycZW50eleIX1zU7dYV1KPUrMHKQHy4mU&#10;+vygK3/1+lVPCvhu9tdQj1G52wKqsBGrZLZGOfbvWnoehRbRKmNwxuxXTFBGgUdhXq5dhFyqrKXM&#10;zzMwrqi3SgrEOOa0rZ1CgVnU6SVolyOwr2JRurHiQlZnQwuu3tXK+MVJSJ06g4qVdY2ZBPA71Rv7&#10;v+2JobSEhnJ59q8bH0nyNM+kynSqpHHXmk3t+jCMHBHUdKr6R4a1Gwv1d4/kJyfwFe2aRpSWunxx&#10;MgyF+bjqe9V9Q09VyUwOa5KVBwSaOmrjqdSo1Y5q+jhj00MRhUGDk1zF34otbSzWMNlieFHet7xH&#10;psg02YmVgCORn2zXH6Rp1vdxR+byvGVx19a0xVXRQZrgo6uUdWdlo93tsxdFT93JPpW7Yak2oQeZ&#10;GWX6Gq1k1ulgsLqAMbQv9BWjZQQ264jAC1dGlyrRGGMqKUnzblzThBG7tMRuPdvSsHX/ABH4egke&#10;3uWikkBxsHJJ7DipdcjvLmLyrSVI1I+Yk8/hXnmpeGbnT9RtdUWEyeXKGcfeyM9fwpTqyU+Xkdu/&#10;QzpYWMo+051fsbN94c1y10ttWtbOOOMjd9nLHzVX3BH44zn+Q5NpF1KzmBtVMvdiORXtsF7/AGhb&#10;R/N+6ZehH868w17SJNG8QyvChNvMd4AHTPUVjiuaEOamjfAz55+zqswNLS4syBhgnpWzMFuCpA+X&#10;H61LGwfBG36VejikkPmwISVX5sDgV4vMp3b0Z73JyK19ChHa4XpTTA6uSuR61rSFCVC54HzE9zUL&#10;qCOlEZWegnG6MKaBd7ORgDmuj+G+rRjVbvSblv3V0A8QPQMOo+pGP++arT2UbaRcTOp3Bgqkev8A&#10;k1jWPh+7vC91avcwmJsidEO0Ec53YwMYr1cNCbkkt2eVjOT2cubY9pudGSQLsl5DA8/Wq2pvZaBp&#10;73t/cpHFGMknj/JryHV/EPifRdQhifVzI6KGU4H0yw7/AI+9UvFeoXt7Lps2pajJdeYdwjPCLtPP&#10;yjjPP1r0rSSlfS254fsn7qUr3PUYr2LVo1u48iJhxuGCK3ND1CzuS0UEyO0ZwwU9K8h1zxhHZ6XB&#10;Y6U+2QoMuh+5759fb/J7PwXp9ne3sPiLT724j+1Rg3dqy/LJIBtZueQdwJJyck/WtMTXpqSpw1Mq&#10;NCfLKU9D0wdKqXrosTZ9KsF1RMkgCuQ8Q62pnFrA2SR98HjP+cn8K4sRiIUIOcmXhcPKtU5UcLqV&#10;1bf8JbdRQW8IuIcEy4+ZsgHH05FdloOqzXyeXLbmNkA+YNkN/ga8X1bVJz4mub5AUaObaFOeAuFw&#10;frjn6mvWfC2s2lxaxyq+EcBgT69CPwPFctKvNTTk9Ge9iKcJ0HFR95HaxuVxT7jU4bS3eWZtqIMk&#10;ms+TUrfyz+8Xd2APXr09eh/KsS/tJtaTYztHb56Z+9Xo77HhRpcz97Q5bxj4xvdasLi20m2kNiAR&#10;Lc+oHJ+gryyLz7eVZUYqynINe4T+H47TRr6CzCs00DIUIxuOD0Prz368dK8fnQIx6V52IrSpy5Zr&#10;fY93B0FOD9k7WOgsdZuby0RTGp3ZGSe+KgbSE1Oxu7pJ/wB7C+2SNsKcnoQT16HjrxSeFHGbkSRG&#10;SKJdyoMZdj/D79K0rEX+n6VNHJCi3OqXLSNhwxjjXjOMnGWLjoD8vU4rOjV5XK+iRrioNqNtWxmk&#10;XuoaLoJsBOuxQWwiAgA5JBOeDVaDV5XVUkJyg25YYJ+tdTpWim8UIq529O+T659v89KzrmygguGX&#10;ygFJOM1hPEuotVoaUqEYNqL16mBJOkk4EuCh6gnArp7TQZEs1nitJGXGQYxn9KzX0u2nZVbIUnqO&#10;or1/RILeLSLeGJgyqgAPrW1GlDEKzexzYjEzwiulds5Lw9o8E98j3Em5oznysd/f1rvpIIZIdhVd&#10;uMYxWa+lpBLJPboBM+MkVkajqWuxStFbWSsoHDlupr0o06dJctNaHj1K1XFT5py1+45zXvDqDXVg&#10;srYyiX5gi8Ac859BXP6/4WbR7mBXePdOpYomSFxjjJ69a3bnxPrmkzeZd6eyFx8rOMD88Vg3Or3G&#10;s36zXbgEcLjoK5p8sU9D0Ye1m1zNWRTTTZYwCRx7UvlgV1dvZpLbgZ3cVlalZCJsqOa41VUnY63T&#10;sZYXjpRViO2uHTKQuw9QM0U7MND2eGPyIVDHOKBuaTOOKczrNKiD7oGatrEAK9g+ZbsU7jCJk1wu&#10;sa8IrwxL613V8QsZry/V9JllvWuE4Kkk1E5WPTwNKM07mdc6hKHaZGwy5I5x/niug8J6nqmrssIZ&#10;pLdHG+Rv4fbPrVKHw8Z9IW4k581d2fQY7D/PNdD4BEdppN7p5ZRdWdyyycjJVsMjfivH/AT6VCi5&#10;aE1aqp3srm/qDOlkwmx9wkkHHavLtM0qG41e6nuD5oDgqmcgZ559a9L1dZL+0MEGSzfKSDge+TWf&#10;ovhiKxEjMS8ruWY+hOOB7cVUoXZnQr+zg/MuaG0UVlFGSFZeCuMYP0roI54ugYVzGr6A91CfJnkg&#10;k7GNiufrivN9Qs9b0W4bZf3RYHqsjf41Lm4LYSw8a75oy1PcZLiMJncKyJHEshYHiuJ8NJ4g1KH7&#10;Vf3T+STxngv+VdgkEkIAOT9aqMuZXJ9lGlpe7MPxDYG5t3GCeO1eVM1xoOrGU5CMMEV7jIgkUqw6&#10;1w/iPQVuplAQFS/pVM6qFXTlZpWsgvNLVyckkEmufNvBY6k8jAfvD+OK2raI2lklupLMcDHesm+j&#10;WXVmRiCI8Lx3NebisTKkrnpUKMKjsPupxb2byAbiFzXBXUWpamfMeJ3jckoAOMZx/SvQrawbUbg2&#10;m3KblZ+OMc12kGg2ywKoiUADgYpYOi6y9rNWbMsdilRapI8T0HwxeXN4HkR4Y1PGR1r1zRtLewsF&#10;SM4fHXNakemxQt8qgfhV1VCJwOlekqSSPLnim9jzrX9JvjqC3hupI5EOVZDitvRpDqmnstyqvPGc&#10;FgPvfWtXVLSS4tiRHu+nasrSopdMv48grDI2HyOn1rz5OVLEa7M9VVY1sNp8SL2leHCmri7ZAqrn&#10;HvW7qurWmj22+4lVCQdq92x6DvTNR1SPTbVmTDTEfImeprzq6sri/umuL6dpZm6k9vYegroq14Ud&#10;FuedRw9TEy557D9T8VSarNiCEIqHPXJI96xLnWBFkSDaK6G30yCJeBXM+JbRACFAzn0ryp1FiKlm&#10;j2abdKnaPQxWV9Vu9saggHJ9D7V0kviLUtO09YJIN5VcF89fetzwd4XSTTI/PUht2/jgk0vii1i0&#10;9DFIpCMDgmuqpCpRjeOxlRnTqz5X8R5xda/cXEjMzHJ7HtWxpGviSJo5W+dV78ZrnXsZru8ZbWFm&#10;XPUDir6eGb2JBK2A3YCuerTpTVnoy41aylpqhut3JuXGPWsgRs1dAnh28lBeTAwPXNQTadJbHDLz&#10;jPStqPJGPKmY1IVJvnaKFuZITlDitOPUruTEUYLOeB7VUSMyOEUfMa7DStANiFadR5rAMcHOPQUV&#10;nGEea1yqMZN2vZFLTtJuBIJ53LMeSOwr0XwdZk6g0xUFYo+p7E9P0BrJjhVVxip4fGen+G7OSOdZ&#10;GkZiwCDOeBgfpWGEm51lKZWM5nh5Qpo9Au7uKzgaSVwqgd68r1TS7nxfrFy2zZHCvy+pz90fjhjn&#10;tj6VzOteM9V1zUYpPMWCMOBFBnKjPdvU/wCRXZeFnXxJot5DDqTwSLP8wicbguAATjkZ2n8q7qzl&#10;VqJfZWp5dGnGjScm/eZ5n4l8KX2nXHNyjDKq5R8YYjO0jr+NeneHvh74fv8AwXYtPbNLLPbpI8rS&#10;tu3EAnvx9BxWHr3wouXd5rO9VN33t7n5vrXaeD2OleHLfSLm8Se7tgQ5X0LEr+QwPwrppJ9VYyrN&#10;8t4P7jitG+HVtDqdx9rBkt43KxBudw9T/ntXpVl4c0p9LS3+xxeUoxt2gc+v+fWoZnRPQMeat2uo&#10;xwWuzksSSBWihFKxjNzkrxOSh0+w0LxNPaQYzIgkUHqq9MfofzrXv457i2Jt5ijjkEVxd4mu3Hjk&#10;36Wp+zuAm8/wqOf84/nXYQzyxMEkXB9T0pRirWR1VE9JdSro/i4+dHp+rRCOQnYsw4DHtke9bF1Z&#10;xTTA4BOeK5/UvDaarqcctwqFQw4BI7+39eK7e2sljRCfmIHU0qcZWam7mdacINShoUorWSJMEcdq&#10;uQQRmPBHPf3qzJt21XRS3K9KtR1OZ1G1fYqLbxW+o70AVnGDjvWqxOzI9Kp/Zd93HI38BzWjj5cV&#10;SilsRVnzNNlBZY24Yjd3qZWxH8tULmzP2neCRk1ZQCJMFuvqaZUoqyaITI7S4PrWlGPkHesq73iM&#10;tGMt2q3p7ztF/pAAbuB0oJnsTTICpOKrWqyozBmJGeM1efBFIAoWglSsrDg/FU7ty6kKanDBsiql&#10;38iEigcEuYzZrySNTHmuY8R6ct1bZkVWI/i6V0EhwGaRPpmuF8UarJEypGuIycFiegzUya5dT06c&#10;bP3TV8PaRPYbZEiBiZcBicZFdrbXIAww7Vl2erWk9lG0bKSQARnoa1YbYOdxrWU+ayOSaVm5Eklw&#10;pOBTCGkHA4qUWih8irQjAXGBStYw9ouhnRM8LbNtakPKg1CkKmQ1PjYeKTFJpg4rmPFBYWZEed5P&#10;GK6jIaq9xYRXI/eDNZ1FKUWommGqRp1FKXQ4nw/b3guEafoegA612ojwBUsNrFAoCKBiq93cx2/3&#10;iOaUbxjaTNK1X6xUvFWLSYxQSMVmpqC7ck1BJrEQJwwOOtVzIzWHm3sS30xjUkGucj1iX+0DCeVI&#10;4zWrcTiWItjrWZY6eG1Aztyw6CmzrpqMYvmRv2rOwDsfoK0o5OOTVZFCrxUck3lnimckveZfZsiq&#10;zfeyKYGZ1zjg0fNQSlYtJIMYpkj8URRkjNStENtNaEO1zNm9azS4M2M1q3KbVNYco2SeYTxmqcjp&#10;pRVjRgc4qVYBL19aoW1wCOK17VwVqSZtxIm0+NlwV/SuV17w9mUSxjg9cCu84xWfeorqVNIKdaSZ&#10;5eltNbSNvzz0q8oJQEDBrW1ODGMKMdKgjh/dZx07VpHQ60+bVlQSOq59KlW9O4FTgg0joWUoO561&#10;FBE2cBe/embu1jsNL1JJLdQSARwRV6W5TYea4eRri3w0RK+tWYL6ef5XOPWr5EzhlRerRHf5ub5m&#10;XgDituEaTpUY+2anFv2g7VUkD8R1rM8kA1L5aSJ5ciK6HswzXVKE5U+WDsedKVNVb1E2vIj1jSrn&#10;xBpk19aaikl1GWFv5EuIok64x/ex1yPbiuHt7nVWuHtdV02ZZQ6xKUhYBt+QMjryR17+ld0mgxRX&#10;C3OnzyWdwDwVOR9D7dODke1aMPmXNxD/AGlaoGjbcsqAGORgePlYZUg8gjqRweefGxGFjV92tH5o&#10;9bD4h0few87rs9H/AF6FjQNBs9IuBIk8xcqis7MMSlfM5IxxzKx49B6c1viVqE1l4OumtrdZDMRC&#10;8hHESscbvr2B7EirdxeRxbQ0bOgOGHAx82O5B6ZPHYfnk/EEn/hB7+ETI8IWEo2/LH98nXJJOOOf&#10;cVo4qMWonOnKVVTm7ts8MSIKFA+70rf8Pg2hu9RcEQrH5Ix/G5ZTtHPXHP8Ajis2CLzpVQkqufmY&#10;DO0dz2/zxWlqHiPT9O/s6zmtJPIgRpTCsmS7bSU3HH8TcEjB2knjivMcXUfL3PW5lD330M++vbV5&#10;72aeVTIMyGINklycqvuAMg+mV6803QLO4n1TT/LSKXUprjzoYozvZWDZyw4xyM9eFHJGK4uzle41&#10;DegACNvJb5v519R+Gbm21/TdO1EwwqXt9q4jH7vkCRFPUD5WX8q9CnTUdDhniOaPNY5bxbZ3FnBe&#10;ya5pZlsI8E3EUiMDuIUEAsGByQM4qva+E7TxEmky3ETrZJpcAWRJcNI2F4bA+UhRz0yHGPu16dqs&#10;X20mIRpNGEZJImGd4PBGCMEY6j9K4qy1PTtF1Q+H0mRV8tZrZQ25vL242t3yoXjr8oXJJySRowhJ&#10;tdRRxFSrFJ7o6GDTIYYUSIRxbVC/KvXHvxmqV6ohuGjzux0OMZrRW8HAVT6An/CufuriVryQzjEm&#10;cH6Dgdh2Felg97LZHmYxN6y3ZOgHWlnXeoUDJPAFMt23Yq/An+mQsFLANzgVtUrcrIpYe6uZcvha&#10;9nTeioAR0LVhRCTw3rkMl0jKoOCMZ4PpjrXsESjyxxWRqWkQX19bSyxqxhJK59SMVxyqufxHVSqu&#10;GiLFvqME9sro2cjNY2ramkEbMzAfWugisYokCqoFYfiLRo723eMDBYdRWDuaUZU+fU888U6+LnTX&#10;gik5YYbnoDS+HrVIoUkC7mIFYHiDw3f6YVJcSQlsEYwc/wBRXRaHeGONIyg3cADHJP0qUqbrqUuh&#10;6sajVCUaWjZ1UVrHI6k8t6VqCyfywVz+FYs1xJZssjxkAHnHauu02VLq2Rl6EV31K0Wk4nguhUhr&#10;NnOThl+VutT2lkJlLyA47DHWt670uGdST19RVaG6t4oPs8pw8Rx9aJVuaFomcI2ldi2unFWTCBIx&#10;yRiuM8fXr2txHBAu0sOW9q9HkuoYrfzWdQuOua8u8cb7jUYZ+SrZAAFeVi5uFJtbns5WvaYhOWxz&#10;NsnetWKV0XCsQD1HrVSGJ1XcVIHqRU44r5mTkmfXWVrE4bJzW3o9vYSQvJdKHI7E1gA1ZtpGV+M1&#10;0YaVpXauc1em5QsnY7CHw3YXcMJwzWpJk8tjnBz0z3H+Fb07w2NusMSIoxjGOAK4WHxQ1gwhJIjB&#10;weOmcVzninxjdXcLQ2jtHGww7k/Mf8K92nXp2Pnq+Bryl770K3iHwvLqGvzfZL+wVQixxxzysrge&#10;mAp9+lUbv4e+I5Etk8+ynjViqbJj8m48k7lHp2zWvLcjWNPlPlgJOgyWHJKjA/rUegW+qWRuJE1K&#10;fynG1Ii+4J9N2cfhXNisUo1J2d0dVPAVPZxb0Kuh+BLqx1BbnUo/MZGIRUBKnHf1rXstabw/4sub&#10;GBoylyqywxlcYmJCmPI6bgMjPGfTJNbya1qkRaV4IbmPGNiIyMPfcN2T7BRWRN4r8MajcxTXFzJZ&#10;XMbD76oylgOoQ5II9cA9frWNCanL2kbsUotLkkv6/M3dO8TyeII3kimjYxxfvbJHBJG4gMDwe2Oc&#10;c9cdap39okcRltR5gRskY+ZT12nuCenPY8Vyer6hJpmuR+IdImhv4rhS9zFbBoWdD1JQ5KbiMlwO&#10;Tn/az1Wgatp3jC0S8tJxHfQ5SWPGwgddrpuOUOeOeucEcit8RhI4yGj95fiZqTws+a3uP8P+AeOT&#10;x+VLLGP4XIHylcjPBx2BGD+Nbnhi+aK1uojJgQkSAk/dB4J+nAq54v8ADsun3lxcLCVRWUyqgJCK&#10;2drA4xtBDJ2xhM8tXMWcxt7qaNsYngePkcEkfL/48BWdWm5UrPRnXTrKFRTjqjek1NtXuI1tL8+b&#10;F+8XJKlTxyM9ccetetWmqJNoNpqLbY1ljBcE4Ct0b8Mg14Vpmn3FzqCG3ByvORXaSRanJaR2nmsY&#10;EPypIxYL9P8A69awq/V/dk7ol0ni48yVnc7e01pNQuSlq4bbwW7Zqjf+EdJSW41C+Maq/wA23btU&#10;ceg98/nXJQWOp2hLRXbISeijAqyqXt7KqajeSSxr2JpyxdKduYpYKvTf7p2XUx42kt9WePTYW8hz&#10;1IPuB+hP510X9jXotluVZt/Rh68V0mk6Zb3BURxg7Rzx0rdltfJUxsuP61caMaibtuZVMW6ElHqj&#10;mvDBvru4e3jj2hV2uzZ2KPTHf6GtXxRorRaV5zMjNEd24LjjHT+Vbvh+OG3ikwFXLE1zfj/xBbuF&#10;0qJg0mQ8hB+76D696PZQo0GmYKvPEY2KpqyOPWRQuTzWnouvzWF8sZkHkuQDuP3a5V2nRm2/MncC&#10;rNtOOHUDcpzhhx+NedRvCXNE9XEQU04SR7rbSCSFWyDuHBFSCBNpyM5ritHv9YuLI3MkUUcMSkhc&#10;nL+/0rQg8Tm4CxiJo8jJZjXuJ6any88LJN8rvY0dYtoLizkhlVWjYcqwzmvK73REtbjMbFRu6HnF&#10;d3PqisTk7vqa5HXNThlnEKAF88kdqzq8rWp1YWM4OxJYOYkwHyah1OaWQBQvHtVBZBn5ZCCPSpNz&#10;nnzM5rzXSipXPVVRtEaWMsihgV/E0VOskuOx+tFPQdj0LRpbhirPyccj1reN5tH3Gz71nxRqgCrx&#10;jsKmJAHJJNemrpHz9S0pXaI7uVpjkDArFuYvLDmVAwbnkVt4BqC5jVoyMVMrm9KSWiOan1u1tbSJ&#10;WKjy02FSccDgfhjFeban4jv7fX7jUdNlaHzlCMvZwOmR+f511/iazQEsK4W6t34kSNm2nPArH2jb&#10;0OueHShzdz33TwIbGCMsW2xgFj1Yjgk/XrUkN9A9xJHG6s6feUHkVy/hXU5rrSYVckkIME9elNvr&#10;K6hvftdqzCQdTnr9a3nPljzHFSw8ZNxk7HblkkXNc5rFlHcZG0ZPFa1gXexgaT/WNGpbHrimXEGX&#10;zV/EjKn+7mP0q2SGyjjCgbBwKsToMVDC3lxgelK824daZm03K5UkGKzbuMu68cd615FUjnrVOZQq&#10;t7CkzaErHJySj+24YycKhLkewqKxsIVuprqWTczsTz2HoPSsjWrw2urKd2C25Tz1FWrS686IFWzm&#10;vKx1TlZ7mDp80W7naaS9rGX2Y3Eg5rTOpQ52hxnOMZrz9zeJG32UMzYzgUaN4c1uTU47/U7lwpbP&#10;2dRgAe5rpwVSU4LQ5cbhacXzykeiqwkG4U2SXA24pYU2R4rI1jU0sIzIzBcdzXdJ2VzyqUOefKi7&#10;ZXMVxqIhZxlc/Lnqa3JrK3nj2yRKf0NeU2WvxPqEdz/zzcMQD1A969Eg8T6dMq+VcLIx/gX735Vx&#10;4fEKo5RnudeNwk6TjKGxzuuMbfVhanGxUDIOeAcj+lZsnzjK11N5CLuO4nmjBeRQqccqB0qlF4cj&#10;gVn8ySXPXJ/lXLisDOc7xeh1YfG01BKW6OfMnlxEscVxN/qxm1fySqkI2QMck11t4ZInuElQhVBA&#10;Hv2ryjULh11smIEknBArDB0HFts6sTU5bLue/aLfR2emR7h+8Ixg8Vj+Iboa3H5EscTYbcvltuA+&#10;p71yelTXk8SSXjMB1VM8CtCPUI4GwCCV6jPatMVjHbliPC4OCl7TqT2lpFaAIwAI9qlunTaCgztO&#10;arT3Ud2Nyna+OuetVYbw+b5RGTXkOUm9D0402/eZ0lhHBdRFm7du9YWq2Uc915UYwzDAx1pt/fvp&#10;kYkHfgil0Zp7vU4r2YEgtyPbpXpYWk5xOdtUpOTd/Irjw7NbnzlhbGOvpW7ZNJLErSg78fNn1rto&#10;44XtcDB45rj9av7TS5W3sq88808Xh5QheLuclLFqs3Hlsx00mxSegFeW67eG68QMu75UHP1rqL/x&#10;RbywlbdtxI7CuFWG4uLyXyYZZp5CdqRqWY9T0HPQZrPB0pX5pCxFRRhyoyta1KQSbIjjacZFdx8P&#10;tLuUsJp5JmWa4AZTnlRjIIPY89a84u7W5ivTDPC8cu7LI6kEfUV65b65Z2GgwOrASiEbSB37g1pm&#10;c6sKUYUVrJ7nm0JJTcpGqPFN5/b7DXpbeCzSFzGFUgb8dTknnGeOuSPfHFS+IZbPxLNqGlzTNBnB&#10;84j96B1JAAx7d8VT1bV21dY9yEKg+8R71Y0vQJNR0We/XlEl8kKDzkAEk/8AfS4/GuulOp7NKe4p&#10;WvaOx01/8SoHMUUSt5rDDAjofWu40aae5tI55do3DOOteTeD/At94h1BLosYrKJ+ZWXJfHZR/Xp9&#10;ea9ptLR7WNLeQgmMYyBgGu6PvIqrKEY2iW1ZcqXUYFXLnT4bpVY4Uj0HWqkzKsf9aqDViv7suPTN&#10;VJqO5zRpzqaxLq28VvMijLYPc1upygrn7K6ilvFBYHjrW9vG3g007mFdNNJmbq1yLWBpPQUaLqcF&#10;/ahozyPvDuDVXW4zNbOCeK4yx1RtIv2WLkPww9cd6xnOUZKy0OyjhY1qD195HpolTztmeetTFwo5&#10;rmNA1Rb+4leVx5i/dHt/n+ldBI25eK3Vzz5w5JcrKs95G8xjU5YVDcWklzGFDMuepBpphSO5345P&#10;WtSJ029aLF83JblIra3KxBZOSO9PlzCpwKVZw0xjXsMmpmQMOaZjfXUo21wZNwY45709n5wD1pk9&#10;vsO5aqTSvEueuKm9jZRUtUakcYxnOajuowUOazrDWkuF+6wx6inalqQjgOOT6UX0uTGEuezMnVLk&#10;RoUBH41w2vRi4s2dl+bPygDrXQHfc3TSTH5QelbNho0cqi4nQFiPlUjoK4uedWVlse6nTw0Ly3Z5&#10;x4csbsXUbThhhgw3DsK9Wh1KNIVycEDkVXuNNjVSVUD6Vz1xdi2mMbNz2relJwdpmM6dPEx9zSx2&#10;NvfrOeD3rRRwVrhLHUcSDnGTiulivsKB1rtaUvhPKrYeVJ6mr0fNMnkIQkelVo7nzPbFSyMGXBqH&#10;Foxi1czW1iO3mVJHAJ6AnrU58Q2KKC9wi/U1h63pC3f7xSVZehFYX9izzgxFs+hriqVakZWse1Sw&#10;eHqwUnKx0uo+OtKs4mP2gOR2XmuUt/EE+tXpunysYOETPArA1rQ5EGwI276dav8AhqwujCqiJgqn&#10;kmsKs5ySOuhh6NKT5fxOiuryRYsKx5qrZz7NxlP3ucmr8lm6pl1xise/We4BgtYjJIOy9vrTpU6k&#10;pczNHVpxg0dDDexyxEAjIqxZ3CLc88Z6V5dLe6roF8DfwOsUgwcnNdZol2bxVaOQMp5FdylfQ8uU&#10;Yu+p6CsisvBp6QrIctWZbbwgBrSimVQMmrOKUbbF1Y1xjFO8pfSo451boamDA0jB3QqqBQ3SlzTJ&#10;DhTQSZeoyBVx3NYFxLhM8HHatXUSXDEdRXH6pcvEQVzXTCjzRNIV+V2ZatbkyXZRDkj9K6e0bCcn&#10;k1wnh27866mLHB3Y/DFd5bRgoMVHJyoqpUUmTPcNGvPIqMOZucVYa23LyKfHEEGMVmxqSsZtzYrL&#10;EQRWHPF9nyp5FdbMAIya5PWJ18zYDg96cTooyb0KCur3GB0NaMdupPsKwISBLmtm1uGKlfTvVHS1&#10;fYkuvLSJs46VVs1V9xXHHJ/MD+oofTdQ1iZ4LJVLoMs0jbVXOcZ6nnHYGt+TSI9O8NpavKJriJmA&#10;nVNh+ZyT3PQe/YH0qJVvZRcmtiKrjpTT1ZR8vKg0zy3xkRsR67TXND7c7yw313IySMc7SVU85xtz&#10;jg8cdMe1YlzYKZmEIZVVsZJyRjjPAGQT/h25wnnMYq8Y3XqKGRuprOevp/wT0NJ2TBPY55FXI4bb&#10;WIZ7SaPzoJE2urEYwQQfr+XXHpWZ8O9OVLW7vbieSTy5PKjSVyVjwoYtjOM8jnHGPc115WD7SrKv&#10;71h80g7gdie/J/Wt44lV4KdrXOOrSWHqOmnex5BN4rs2vrDTpdTFjGDi5bY8sjcYwjBG3MMAZbnj&#10;ksSdvodtqGi+MNHvEieOWJ1a3eNsb48EgEjquSAw6dAeD08/+KOmR/8ACSwCASxZjM5aKQqQXJDb&#10;RjqSgPuSfrWd4Fs49O8T2caXE0cxM0U0ZYnzXCMTnpxgK49tvrXM63v8h31KcJ01UiXNa8KX+l6F&#10;Nq9npe50YK0alZPJQDHmMOdw4BwOOcsODXl+qia5ha9nd5JZJCu9h95jyfyBr6qtDIt842YikjLK&#10;w6E5HH4f1Hviho/g7SdH1C61COCEHzGe2Uxjbagj5wvoSSeRj5cL0HJTw8adrdDjrYmVTc+eJdPe&#10;x8H6V5mkSW0sru5uTGQJVJ+XJ9ccgehBHWvSPh54hhTRbTRWjdJsvHE7crKSzyOOM4wnr1zx0rvf&#10;EEel6lpF/wD2wqeQsUmzMYd4AAQZR1w2OR3/ADwPCdJ0vVHjn1q0iuxZWbAK6S+SQzfKTuyOcHsS&#10;FHXFKNP2T01vdm9DlqJqWh9DWspiYNnrwfU1xNx4Rsp/FC68ZJWlaWWWRXYneSFEa+yqFJx3JGeA&#10;BWTpfxBs7PS7a2v49Re4WJVkcFJCx7lmJBJ9cDrnGetX5Pif4aa2dP7OvHmQb0LsIwzD/aBJHUjp&#10;0z1rT21PdsFh6tOWiJ73V7m0uxHHGhB7spP9ac1098qySqqlRj5c1zNt42s9b1SVLq1jsIpNvkfO&#10;WweAVY47nJzxjpW6f3KbSeBXrYadGcVKK1POxVOvGVpbFqK4SN1Ga6HRbiObOBnB61g6DpUWrTyP&#10;MSYkbbtBIycZ5/MV31rp8FrGFjQKoHAFZYqUL2W5FOUlGzLEX3ainJDDA5qfgCql3eW9qu+aRUHq&#10;xxXEXFNvQsqTsrG1W9W3OWqzbatBcrmJty+oqnqlul5G2eMcg0r3WhvShyz99Hnuu6o+rXy2EKHa&#10;SC2O/tV/R9JNndeZLGSc5GR0zW5p+nWkOomYIuQvBIq1rNxHDafu+ZAcjHau6nyKPKo6sipKo6lk&#10;9B8qw3MflFRz1+lX7ci0jGwcDtXJaFqE91OxmUKAflFdjbASLhq5eVxeqN66SVk7la41pipWNcH1&#10;NZaq8kmRyxPNXdVtlhdXXjPWoLORQxU8E9K7Fyxp80UebBSlUsycpmFfMx8vSuY1a4S3QG4AbLYW&#10;uolC7TlvwFcT4jjVp43ZiUVvu+teLjJtRbPpssgnOxTupVeJdh4JzVUGnSspjVYvuL69ahBr5zES&#10;vM+lpxtEnBq1aH95VIGrln/rK1wus0TUXusNbsQLVrqPqCN47c8ZH41ylxp1xc2T3EKGRFyHCjJX&#10;049K7PWrkQacYwAWl+XkdB6/59a4uXVrjSkn8hyPOjKnDEY9DmvacKaqW8vxPKk5unc6SKL7HZxq&#10;Uk2ooUALknimRXqW5DRRbnUEnzGIDHsOO3+FXIbgzWUM24OjoGGR61m6jq+m2MgF0DGzdGABDH9M&#10;ficV4cm3PlW56KlHlfMtCza6/fXEipelkjHBC5OKzrnxXZZktLmIXkRxuCqGjOD6E8nvWVqN3d6q&#10;StjJst04fycOWyO+1umO3T+mbF4e1KaTbFHcNg4JFsxx37H/AD71tDCy+KTsznqTpvSMdDduJ9FV&#10;l1PTbax8+JSJbaRPLV074UYG73HvweKzl1WSDzdR03RobJkAJljk3yxtuBD5YbmHPTO0/wAQOMVO&#10;/g3V0tSu4eYM/uwqAn/gW8gfjUH/AAhOrOsTAouOApkBZT9enbsa7aGJnSjyOd/Xf7ziq0qcnzRX&#10;+X3bHT6R44uvE0f2e90UmSGJ4rhodwSeGQYeJTj5SwAI+YEsgGcZNcZe6RHaa7BYrcC5tJHVoLlF&#10;IWSMn6dR0YdiCK7Hw7bQWeqiDUtKWaSVCkiRiOVJsc7mjycHjOehx0zzVLX/AA9pOmakuo6QJY0D&#10;gy2DhkLEjlod45I7oM5HAwQK7VN1qTa3OKMY0qijay6/ec4t7N4c1CSFF37eF56jsfy6/Srdr4su&#10;7i4EBRAXHyH1rS8Q6A11p9vdQOjuRlChGHU845wehyO3JrlLDTZ5pWLN5SwMP3nU7s9B+R/KuVqM&#10;4fvFaS3Oz97SqqNLWL2PQrPXNObRWfyZ21Mv5ZhlcFI8Z/eLgDIORweh9cc0DqEqHfJGdjdDijTX&#10;SeSVPspjXOYjuzgenvx65re0rRrLU9SiiuJZBGeRGowGI/hPXjr0xXHd1KqhoelFqhScp3b37mx4&#10;Avlb7R5inDOSrdeK66/dWGBgg1Pb6bbWNsI4IFXAwABVRrWc5LIRXu0qfJHlPk8TiIV6zqJWOY1x&#10;b5bZjaXLwnHVOtcT4e8FatrV1cztdqCr4LTMSWP5GvT5YllBUiuT1TW5vCeox3EK5t3bEqAdvWpq&#10;qLXvbHVh6sknyfERr4Nv49QFlIFx18wHKkf/AFq6S28K22nwGEJHMrcl24bNUbPxo+p3Cyrb+VC2&#10;cFm5Nad7rAjuI+BjaTk9BWWHVCmnOLubYmeMquMJq2nQli2afbTQsxELr1Y9OMYFcf4p1D+zJSbV&#10;kLyAe5A5/Tpiq/inxDJIIWTcNj5UjjcfUf41yl3qM2oS75PwHp2p1a3MRTo8ju9yy+r3s5+aYgeg&#10;qNXYnJPJqGKJ3I2qT9BWnBpdzIAQhA96w96RsRR1ajUk8Zqw2kzQxbm6/SqMV28Mx2Nhl71Lg1ua&#10;Rdzeh0i+kiV1t5tp5B20VHH4i1EIB9rf8eaKLUx/vfI9LhIxggZqYgEVhaRqKzzFHb3610WU25ru&#10;i+ZXPGrU3TlZlciq077Yya0VKEEjBrO1OQW8RddgyP4ulNxugpy961jm7nTxqs3zZ8sH86tf8Izb&#10;tDt8scDA4q9pdys8ZJgkWQnJDJt/IelbSr8vI/ClCkorU2r4qTfKtkYWmaYtjEsSDhTxWz9mDQ8j&#10;60u0BwakeQJk54xV2VrHK5SbujNN8tmyQN1zhPf0FaQiLjJ5JrmLx1mvVYZJicPj6EGupt50eIMp&#10;6isaMnzOLN8TT5Ixkt3uZ97IbWMselcnJ4uhS9+zq6lycAE112pRm4hKKOvFcFJ4JA1Zb4El0kDg&#10;dvpWrfY0w8abj7+50r61H9kExbHHesufXkeKYhxkcfSotfsZYrMND2HT+tcDd3Zg3/PtZj8y+9Yu&#10;o07M6FSpJXiZvijUZZ75fKJZlPUenrW/4UM9wYopAd74VRjrUOj6VDcMvmgSXE7jarEDOeg5r07Q&#10;PDkOnXgmkUGYjaM9vpXNKKxE7JaLqb+0+qw55PV7I2tG0uO2hXK7nPJJFa0kKhfuipY12gUTfcNe&#10;hCKgrI+fqVZVJ80jHmmWPOT0rzzxW8+qGe2s3DSJG0m0dwMV2Gqb5Ayxn94M4HTNcGNO1qLXJLq2&#10;tmkcIV/2cH1NTKXQ9TBwiveb1OU0SK6O4eW20cOfQ16B4K0yRNQuLiUHaVUJn6n/AOtU2mNagRR3&#10;totpdgHdGPuSDOeCOP8AOK6vTrdAd0abVPSuelh7VPaXN8Zi06fIkaDoDFt9qfBlYdh7dKnWMAdM&#10;0OoVM9K7Dw+bocR44VILF50HzkEY9+1edeGrK0a/JuFUzsDkkV2nizWrZdV+ySMMohOCR1OOmfr+&#10;przu6ZjfvLBlSTnKmuDFdke1hW1BSlqdfrEDWsLGEDGOCK4xoJJD5juwYnjB6V6D4XEl9dxw3KpL&#10;FsPmJJyHGOmK0tc8CwzxGbTYBCyncI88H29q5KeHlKDlA3xdeKkot2PO7XMcZSRWK9iDV2zv7aCd&#10;VZiWPI31ZitTAXhuFKMpxhh0NMPh2TWboW9sh8zGSQPu+9cEZc9Tka1LjXnTje+hNrxFzp6yRgHH&#10;IFdV4at4ZLJCAOR2rnrvw7qGl2RS4JlUd6v+Er8xAW7fwnAr1MHGVCThMjEP21P2lM6bUJmsoHIb&#10;bgfKeleXeK55b6AzZyByTmvWNWtheaaykc7a8iv455bea0jhklkRmVhGhJA45OPrWmMpT5oygTga&#10;1N05RnucvaOeR2Ara03UbiPWdNg0W1jub5ZVCxyIGVz3Jz06E5GMUzwdpban4ltbaRP3SyeZLuQE&#10;FV5KkHqCcKf96vb9J8PabbXX9ri0tVnRCsckUCx8EdfrjjOe5qqdDntK9rHHWrckWu5w1l4Q0rWY&#10;9Uv9YtUsr8Xcm2MT72YBU4J7/M/oOq+1XtH+F+lzWTPdmWVyePnIC/gOv41QtrY+JvH91qckjrYQ&#10;MBBFkhWIGN/1P8j7V6ZZfLlFOAMCuzljLc5JuUUeL6/4HvrS9jhgmhlWSURRRltshzwuQeOuBwfT&#10;pXq+ieDLXTPDNvptztnkRGDyYxyzFjj88Z64FTyWEsGvQX086G0QNhCoyshGA2foWGPetd7yOV/K&#10;idWYdQDSjTjFsqtUnUSa+8wr2Sz8NWS+VDshUABIl9BjH5D9KzbbxXaXsuyJiGPRSQa6TVNEt9Rt&#10;GSdRIxHBbnB9q8e8U+CLvSYnudPurl5Fy0km/Zn6Dt9Mknk1M3KO2xeHlRkrS3PQrm5llT5QSKxV&#10;t7maYkKeteV2njDXrMGNdRlYdxL8/wCp5rpdE+JlzbShNRhjliJGWQYI9646lP2kruR6lKqqcbQR&#10;3DrfWzq0aEsO9dFot7cXCHzjyPao9Mv9P1ywE9nKkiOP4TnB9PrUat9gk2rnaTzntXVRpuPU48RV&#10;jWjyuNpGtfRedAyg9RXH3+hbHWXJHODiuwimEy1W1K3eW1dUHOOtdJyUpyh7px9lbGO4Ox2VlPBB&#10;rsbC922+yUksvGT3rD0Wyk81jMozmuiNsg5C121Jwmkjz5QlGo3cqTXTSzDYCVrQjVjGGJOabHDE&#10;BkADFV7m+CAon3vSuOW51RbkrIs27CCdnP8AF1rUjmVxkGuct7rzWzJleeQa2FdFAbdSsyaiVyzP&#10;jYTWDd3SqrDuKuXF8GPlR5ZjxxVJtOmkVi/8XUVDfQ1pRUVeRzen6uovpIDG2Q2MhTiuhtQl2ruR&#10;nDY57VLpmkQW8LAqCxJJNNuQ1v8Au7cZdmxj+tCWhU5qUvdM+W1SXUY0AwgbLAd66eNVEYAHQVTt&#10;9O2gO4y/XNSyzCEYJxSjBRvYipVdSy7Ed86xxMTwAK8m1rUxJqbbORmu312/ZoXRD25rzyS0keZp&#10;WHJNc2JlpZHsZZRafMze024DbWJ5FdZBKrBSOhrh9LhczBewrrLU7VAHauvBTvHUeaUk1obYYBeD&#10;UMt66d802Lc/TpU66b9oPOcV1SkkeHClyu8iqLzzYzkjI7VPZhZG+7z3xUVz4ect+6crk1oadpr2&#10;oyxzXDZyldnbOrTjG0GV7zTYpDlkH1xTbeKCBNqKqgVq3QLIVXrWENPu/NclsgmtErGMJuWkmF/8&#10;8RVPvHoBV7Q9IS0tSXXMsh3Ox7n/AAqrDbvFMvmetdJFgRjFMVeVopJnGeOtNt59CuQ8YLBcpx0P&#10;auW8Fobaxw4+YOV/AV6Dr0S3EOxuRnOK5W1smtpm2qApOatU7+8KlP3bM6SGUFKpX81zGhMB57ZG&#10;altlJA7DvWpBbrLhmHHaolF7FxqRi77mPo09+5Y3A2+gxXTQyHAzUa2yg5C0rKyjgURVkZVaiqSu&#10;lYthwe9I5+WqayFT81OaYEYBqkjFqxmaqwjjZvWvPdTu1aRl3ZAHSu+1UF4GUdxXE/2K81029N2e&#10;mK9GhZR1OSd3LQyNGuDDfGRf71eraRIssKt6iuTsfCJxv2iP02102nQtZosbEnbxzUVnCUPd3HHm&#10;UtTfwMVBLhRmgTjb1rM1DUEjU/NXEou50xu3ZDL++EcD+1cLd3Rklds8mtm/1BDA4z9TXGXN5iVx&#10;uGe1W2kj0KVPkV2bFghlcFvu/wA66KGBYwMVzGm3SosWBnjBz610sEhkC89aUNR1JNI1NMvxp9y2&#10;5cwyY3kdVx3/AFrQ1zDQKkUiq0uSpIyD/kZqPS9OtLiDzZA8jq2GXdgAj/62KtazAJ4kG0EEFcHt&#10;6Vz4xXptROanJOsmzy1bgPeytvLqG2I5A5A6HgAc4zwMcmmRWqy6m6RDfL9+KN5AqSNkZj56FsnB&#10;9cfhBHE0DPAyBXhYxt7EHBFNuSzxfMM/Lg7ucjnj+dfOUaiUmpbH2FalePuM9R0u2XTtJgjgDt+8&#10;Vn2RBDLuAGSCMgDIJ7jbgk4Ode2hdQ4lA25yDnrXlUHjS6tdIMN7eyCVY2VGjiEjqijaWJ3DJz5Z&#10;+bHDMc+j7n4rXmpabLBpunvFIQyrcsDtYBRnAAODkg4BbjHIyCPep1KfIuU+Yq4Cu5Nv5s6TUtDn&#10;1zWLvVJrNZrdYvJs9sm2VShI3bCArgsSQS4GMHryOOvdDHhr4i6Bqd6/mw3TNA6ovluZvLIQYzj5&#10;iQudxX5eTgVrT+L/ABCXj8PafCkusRsY5Zrby/KBAB2qHPJHIOcY2nj057XjeXdqLPxRdm3v/tDB&#10;La6Xe8oKrh0KHy0QbuPVlbnK8EoQ5ue2vciLnFcjej/q56P4a1r7dZfZdSSGO/jwt1BFMsgiY7gO&#10;QSMHB4JOMEc9T0i2Q8uVHmkZZBgjd05JJHfnOPoBjFfN994h1a/1691m4uAJnVbciKWSEJFjgBg3&#10;ygnnGSC2TjpXXW/xT1tIES9tIvKdyoIby2KDI3FgWwfu5wuOTjtVqquoTwc3FTj1O81O1ivWmtQ5&#10;W2kLJcgcNKpJyu7naCM5I5PGCteeeNdA1600v7cLqCfSbPaq29uhhW3ByAwj5HU4Lbi3PPHI6PT/&#10;ABtoslit1dxXdiqyrA4m2EByMgA5HGD1IHr0qL4gvq114ZnNp5dtpsTK86SnbK4U5HzZ29cHaBk4&#10;GCehJOFSLtqOnGrSmraep4015M5z8h3cYz29qaXfIJ2denJpxUtn5w31PX60NGRjCgY/hxg1yJJb&#10;He5VHuy/4fmSHxDZz3EqosbFi7sFAwCR+uMV6EdXS8VitzDcRr1ZWBP5jv8AXNeW4A6r19c0+RLv&#10;T3SdSybl3pJE4IK5x1GfyNYVI1OdTpz5WbUpwUbVI8yPojwTaWy6b9stblp47hi2SMYIO0jHsQQf&#10;pXYA8V5D4I1u507wjZR/KxbfISc9Wdj/AFro/wDhODbjM6Aj/Z610xzGnKXLLc82pllWTcqa0Oxu&#10;5/JjLDnA6V5vr88uqX6NKSsacKn9frXU6brlvrCM6uDgkFc1BfaGl5drcRvtU4O3HGaeIjOql7N6&#10;F4Tkw8n7ValnTohFaJ8pXj0q5cwg2rkPj5c5zUZmRIWWTggdqzLjz7iykijud2QRx1rqjorGMlKp&#10;K5x769Kt1NECSQx247itbTGnvuNuSfWpdD8IM921xeHcu75V9frXZrp0cCgoijHoKzo1a8pXbtHs&#10;dWInhaS5Yq8u5g2GmPazlnVRnpiujiRVQY64qndpPIgEIC4OSTRG0gj2k/NiuydRzep5Xs7K9zN1&#10;KZpZzz8qnArNeYIDzzV+9whKvwOuaypJFxjbxVOo7WR0UKMVqzR07M8UjEknNZ2uadHLZjkeaHG3&#10;+tV7TU5bUsY8FTwQa1NP0W51WKO9ku1Cl9xjC9MHp1rir07qzV7npU5exl7RuyOKnj8ske1Vc12P&#10;iDQEsrJ5/NBbPQ8Yri88181jKTpTsz6LCV416fNEmU1btJVST5jgdapKaefu0UJcrTRtON1YZql2&#10;1ywLZCrwq+lcxqKCSMr+VdrbW1je2rxSBllI5Ydj61xmpxPaTNFJ1HfHB7cV66pzSVRu9zy604aw&#10;taxveGtWhmsI9PdsXEUfQ9wPT9K4bxbrEOpaiqQDMcJK7weGPt7VFLPJBcCWNirDrtPOKbrOmxB4&#10;LyzjZLadR8p/hbHSnDCRdV4jt0/U82vipez9kjKUHKqo6ntW1pmp6nb31tdRXMrPbH90JGLKuRgg&#10;A9iKr2UDJco6jLA8D1r1zSvD2m6hFb6l/Zc8EiEM+6NlVj64PWtvj0RzQVldmHFceM54PtKpMIiM&#10;7khTp+WarRvquoSrB9puZZXO0Rocbj6YGK9YjmXGAOP5Ve0uw0u2m86G2iWaYkvIo5Ptn+lT9Vpt&#10;qxcsVKmndGH4Z8FJojme8ug95JHjYiltnrz3+vHeotT0SQ3T5eO4gOGeJkI3LnkYPBI9M5ruUt4v&#10;OLRttJ9G61V1iNRb7sAOATmuzSEfQ8+NeU6mvU8QvNEv9K1KabRWaaESbJLOXaocL8oKnAAbAHJz&#10;nqSe+lfwQQTpkRxecWdVLLln43HA6dq6i+glk8wST7lY546VwHi6wkhS2n3k4YoAB69/0/WvBxeO&#10;9vJUoqyPpsDBU/ecrs1YdkZDZ5B7Vs6beLp90lyBkI3T1FcLpOrbStvdDfG3yqxPK/8A1q7G1P2i&#10;1JxGptsDHdien9Pzryr1KU9N1qehiFGUddmehweLNNl8tGlEcjjIR+tVNZ8Y6ZploJ5bqPEkhjjC&#10;kEsQMnHsOMntketed3Jsba5gv762imKyna7q0g8tEbePLHDE7iOT1x71z3iK8GuW0c8NnEszXItr&#10;SODhYY8cIuMDHboOcnHJr6mliJujGct2fK1sFTjVajsetaRqK6nEbhTkPk15x8Q7/dqMVqGz/ERX&#10;S6CbjQITYajEYZkA4Y9QQCCPUdvw9q8y8T6p9r8RzyqQyo21fwraq/3epMElUvHY6rSL2OGzj3/L&#10;gV09vPb3dq8gYMw4BBzXlEutyywrEg24HPNekeBLmxvNPWJgfMbCuC2fmHU/1/GuDB4a1RuR6WIx&#10;UXC0ehnalodxeyNOWdkH3doyD9KyNHsDf3pg2kMpwwPGD6V6dqato+nTSwSRxqqkgOPy+teV6Zrn&#10;l+Ijcbdm4/Pz1Oc12VYJOyOSFTm1PTrDw5BDEu5BmtJbKNPuoB+FO06/jvbZGQgkjPHpVi4mS1jL&#10;y/KPet4xVtDinOfNZmbd2atEQ3euVutEgWVpFIGeasat4qT7QYIeR3NZEmrlxg9WHPNYVZR2O2ip&#10;JaldgI2K5HBoqMZbn1orhe51cx6lYaLHZz+ZklgOPeqmujU0TdbO/KngHGPyrphgsKn+zpIvzKDn&#10;rXqKCtZHkrFyjPnkrnJ6D/ajQg3qMnAwDu5/M1p6rZfaLQgBiwGQAcVsyxgRgY6VEibwVPbpVpWM&#10;p4hynzpWMnSYWW2jLMzsfvMTk1sGSJB85ArNvboaZvk6qe2a52fX47skMzQk9Dgkfpz+lYzr06bt&#10;JmsMJUre+lodJLdxh8KwI7c1HcyF7dsHJxxXJW7Xv9oRqWDwliM+g7V1cSn7OxP8IrSM1JXQTp+y&#10;auc7p5lvtWa1RHMkRyzjoo9/6fSuvitJYkAOOB2q3p1hFaQYRAGY7nI7k/5/SrhUU1BLUwr4p1HZ&#10;bIxXuEgYiQbepyelRCWOR8qQR3rTvLKOdDuUHiue06zkt7+aA58pcbc++f5YFMqMoSi31JNVhQ25&#10;zgqV6V4zfaedQ8YQ6dGcLM6hiD91f4j+Aya9t1eHFk+D8yrke9edeDdOGp67qV84DeWVijx+JP8A&#10;MVEoKUlc1pztSbR2uk+EtKtzC8cRkaLDJIf7394Vt38M4iBibDqcgkdKvWkeyIDGOKmljEgwelaJ&#10;RWyOKVWcpXk7mbY6gZ5VjLZYLzgcHFW7q6jhhZnYAAdzUiWyIuFUD6CsbW9JF5GMs2FOcA0MIKMp&#10;66IjtpI7iZ3z8rVowWsaocKMk5NYNsGtgEJ6cVrWt2ynOMqOvtSNqkX0C+0eK4TcVAYcgiktP3B8&#10;t+3etJriP7OZD/KsmZiXzjgjIpkxcpKzNXzQBUFxcDyT7VSjMhHyAmo/NeW4EAX5yCefQUCVM878&#10;Q+HZdW1xZQ4V3bhj0UCpLPwpFBNiV96Bd2Tx09vzr0Q6EjzrMBhkGAcUR+GLRuZt7tnP3iMflWLo&#10;p3udf1uMUrEGieG7WwKzDLS+pPA9sVvzEImPUVnX3mWFmTASSg4yc5qa1u/t+mQ3LROjOgYAjkZF&#10;aRhGCtFHJUnKo+ebucr4p0uO8hMyRYnA+8vBI9DWl4K01bHQoTIAbiXMkjY55PA/AYH1zVm/ZREw&#10;ccEU20nZY8xnArJUYxqc9tTeTlOioljXY420+UOByp615hCBZ6ojLxk9K7rVrlmiYMxPFcBqcjQk&#10;zryUbcBXm5hO9RRR7WVUuWk+Y78XqS6cc9xzXN6Tf29rJqS3tvAIY9qCTjc4YuRz7fOD6hh6cpoH&#10;ieHXrI6TbxyLfD5trJldvdsjjjgc45IFb2peD7KfSZIjF+9ZMM+eWNdNJYi6belvxOCo6Ebxlvc8&#10;ssdVhe8uJrO4+zXQUqSnZc8keozt/GvXtPe217w2ttp1w/2bZ5JkBywxwck9/Un1z3r5s1bSryw1&#10;OaNC6SQSbQ44Pr/I13/gDx43h9Hsb5MwStvDL/A/Q8ehwPpj3rqhaO5zV4ynK0T1fSPCtto9mV3G&#10;WU9ZOnHYfgKfEzRzEA5wawbj4haftQtcIFc4ABqG58WWkNszx8vjhQck1o5RirtkqlV+0jsNTtE1&#10;7SXtlmMatwWU8giuS8K6HrmgzXUd7cJcJI+9GL7io6AZwOw9OtZfgPxPd3nim+tLuJ4I7mPfAr92&#10;Xrj3IOf+A1397OIojIx2gDJPpShKNRc0RqdSknR6MsXOr2mm2Hn39xHAoHLOcDNeN+JviR9pnuob&#10;K0E1uW/cyuxXBxgnbjkcdOD+ddrqHi3TjC9tdQxvGRhhIww1ef634d0+7jkudLlUqMtsVgSB7jv/&#10;AJ61jiJOO2x04TCJp8y1POySzFmJJJ5NWrJUaeMP9xjg+1PnsZI3ZdvIPpUMcZWVQQQCetYN3Rqo&#10;OMj0/wAM2LaLeC8tZHUkDcm47XHuOn+FejRyQavbiRCA38S9wa8806+At48sCNorqPCdxBNqc4Wd&#10;fM8sEx7uWGeuPb+tcWBxFX23I9Uzux+HiqftErNHXWttsSrPl70ZafGVxT1wrfWvdPmZSbdzPitF&#10;gPGeuamZgB0qZmBY0hjBBFNMV7vUz7h9sbMOKoaMyX0zsxztOCPeta4gDRMKp6HYC3mkck5J4ptm&#10;6cVTfcsalbKsDMi8gcYrBsL17ljEzMMHBBNdnIiuuDWNcaXH5vmxAKw9KLu1iKc0lqaVnZRxRjCj&#10;Pc1aZBiq0M5RAHHIqrqepvawBkUbmPGaznNQjzSIjCdSdluSSMEY+WRycHHaiO3Uyh25Nc5ZXU7z&#10;SvnJkbJH48VrXupi2itI+VkuJEjA9MkA1zUcXCpHmOmphZwlyo3OAlczrdw6FVTHzGuhZv3fXtXL&#10;awGMuVUnBrpnexlhknPUzvsvn8uc+1U59OG04XGK2bUbl5BGfWppkXbwKxcU0erCtKDsjl7eHyZt&#10;nTjNbMICdazr9vKcOOq1NY3S3pCrwyjmpVRQ91HROEqi53sdNpsavGT15rdgjVVHFYmmfIu2tiOU&#10;DrXRFtq7PDxK99pFgqKhldUU08yAiqVxgqcmqOeMbsjim86Y4IwOKuBBjpWLBKsF04B4bGRWwkqs&#10;vBoRpVjZ6FW4jBOfSk+0eXHwaZfXAjjJ71y1/rscCkM34V0U6fMZtytZI2bmYzNgmoHgBGawdO1y&#10;O8uVAYEE469M105XcuK1bj8KZPJUguaSsUUn8olSeCa6KyKsgI6YrnZ7NpA2OtX9LuGiTy36rxWV&#10;SKtdApNnRACmOBVcXajvSSXShSxNYWZSTI7gAITVBJSZtuadNd+b8qUkNo/mByTXRCKS1Im3exZF&#10;t5oywzTksIxztGRV+GMKlK2BWLmxpIYkQCgY4qGa3B5Aq0tKy5pJ2G0Yk6yAEDOK5TWrowBgxOT3&#10;rvZ4gVNef+MoTFAz44weacqjtodWFUeY5K41bKsu6udurp3c7STmrNpZz38m0EhfWtuLwx8oYjPe&#10;sFKTPRlFSKuhCZMEsTnqD2rvLEnYpPFYWm6VJEQMAc+nNdLFA0UeSOlehTlCMDgq0Zyloy/b3ktm&#10;+6E8txg9DWjcajFGUF2JEhdPmkyCF9c+3fIz0OQBzWRpzLJdAP16AelWfFWkzX9haTW0iR/ZJRJI&#10;/AdU43FWPTgc+oJ64weOpNSvylypKEoxlp5nE+PhHoF2Ly3IkW+XzIiG+Vmz8x45xyD1zlu2a5XR&#10;b17zThEw3SW5Ck56KRwT+WO/StDULDXNU0GCweG6mSN5JrV1ibY+E5VQOzbJivGThMBQ+K5rw8Ma&#10;pLGzH54GAAPUgg/0rwsVQUIynFW6ntYTES5owbvbT5dDrNMSaV3tkiMkkkvEYGd5PGORjt349eK7&#10;fQbOLw78NLx7cILuxN9FHc+WC29JpEDc5/ur19BWH4clj0jT9Q8RzW0twbLZFDEuMvI7BePQgMB9&#10;HNaI1v8A4l11o0EcUiS3l480jgOhjkuJHAA6HKsOvStsI40YOtUesjnxyqYmqqNJaR3YfDDR1tdM&#10;k1iVdrXGY4sjGI1PJ/Ej9PesX4xW6LfaTeJGBOyOm8dWClSBj2Ln/vquV8ZR3d3r0TJCsztBi2ji&#10;+dhCucOccAE7z7DrjBq4lxqllLp+mXzre6hasFtlf51tUYKxAOMk47klVUfLzyvQ8RFQ5Xo2r/cc&#10;XsJSrXRXsvAtzcubi+uvsm75khEZd++N4yAMcHHJ9dpFblr4chsIVuQkF19mUs32zMEeByTkbs4w&#10;cDA5Ykn5VwzxNqzWT2tvBKyz581tp+6OQM+uT29uaw9Y8UzTeHorNpne8l3md1+UKvICgAdMHP4c&#10;9ePPhVq1bX+FnoulGMdGZvirU7XWdWnmiMiW64FvhACxwAWIPIzjIz27dRWfPqF3ex20VzczTR2y&#10;eXCsjkiNcAYUdug6egrODADAK5HPBBzV/Shaz3vlX2Y45I2RZAxAjc/dY+oz/P0FdnwRsuhjGN35&#10;kToqHdu57itXQdHvPEd3LbWMcRKRGR5JmKogyAOgJzzwP6ZqHRtDvda1NdPt0Akyd7yZ2Rgd2IBx&#10;0wPU17hpOj6d4W8PS2WnsxJYyzSztgu+MZOeFAAAA6ceuSeijS53d7GGIrezVlueIT6FqMM7QyRI&#10;ShwWEgwf6/8A6q3NF8GXl+VR9RhgiG4kCIydcAjqOCMfkPrWwYJby9dnQgluQa6/RrEQW+3HfJr2&#10;ZZdQhC71PIjm1eU7Rsh+g+FbPT9NtNNDtMkIOZHGC2ST2+tdbHpNnbwbY4I0GOcKBmqNnGxmXZji&#10;tS6gmltmRZChI6iuF0acJe6jeeJqVEk3oeW69cx6Z4sVrLahXHmBDwfUEV1tnraXFuMdT3U8iuZ1&#10;fQ/sUjMcZLFi7d+aj02OQODHksBnArhk5wn6nuwowrUU2726nV3u6aEgN94dRWdplncwTsWcsnua&#10;fBOS+CGXHO01eaZFTIfacZrpdk7s5VdLlibFheRqwicqG7AnrVu6vo4Y8tnn0FcgnmX0qlht2ngg&#10;1rQxHADuWx6nNNTT2OWphUnds11uEaHdxWJNqJjuGG35exq2zALis2aEeYxboTT5yadFX1MzVNTD&#10;sODg1lyXgA2kjpwa1L+wDjcBz61zc1m28sScZxitou60OuMEloTQyhmIzwTnit+wvJ7GEvDLsX7z&#10;DsawLe2xhVFWdUkkg0aRhkbSAfpnFYV6mjl2O2nTjO0H1KWt63Pq11mR/wB2vCqvA+tZXeq0MgNW&#10;sEjdg4r5OtKVSbkz6KlThTgowVkhymnswA+lRpyQKupp73HIdQPeujD0pTfuompOMVdkumx3N08j&#10;oyAKjKDjHJBAP4Zz+ArjvFk11NfzW9zKHa3O1GUYHQf5/Cuqur9dK221m7GRTmRs5G70x6/4Yrk7&#10;nTb2/upPJieSRyWPHPqea91StFUY6y6nh1lduq9jj5Lh0YLKv413F1YmTwXYqyDzUlBjA75/rz0/&#10;wrMXwhq1xBNKYUTyiVIb1HaqNpq93C9ta3LsIraTOwHp/wDqrqSdGD9pG3MrHiSlGrUtGWx6b4W0&#10;mw0B4TcNC14wy7MRlfYV3UniSwt7VWeVNjcD3+grx1NIvbpZNTEbCOTMmJXy+PUitiwsbh7MXJTM&#10;KnaHZh+QBOfyrixWKnTfLGNl0OylhoVNZs6fWNRSdBLpzFef3mARTdG1tonWOfOQ3BqhZxSM22MZ&#10;3Db+fH9a27iztIr793GqnHboD9K5KM6lSXOnY65wpwj7Nq51EK75lfy/M3nggkFfeqOvRXkUD/ZU&#10;aVlG5VLk5xzgkj271zdz4jvbNNluwjIJCsV3HA4yB068Dr0NcVqF/NcPKskkzzyf8ty7bxwQVJzy&#10;pDEEfT6V3KvGXupHAsLOEvaXVj0y2NnrEHmWVxE5U7ZFUjchHUEdjXL+OdDZtF+0WzgvBMN/ORz8&#10;uMZ65I/WuX0rS54ZfOjMkb9jGxU/mK6SLTJJo/38kkjdcsxPNczwEOZTNI15Rdkzyi6lubeRg8ZR&#10;88EdK67QtdguFgEsrBwAJ0I5wD94fStPVfDiujPtP5Vraf8ADDSp/Dmn38r3Vvdupd5IJc8npwQc&#10;celFXL4VUraNGtPMqlN+/qmZmpte2/imSGGGSLSbnzIUupoC5hjO5WkRhzuAJI7428YAJ6vwX4W/&#10;fWEl5a7TaRFmLnJM2456cYB3L74z3FTWPhK+m1HTwNduZLO1UAxMMMQCf4h9R6Yx716BBDFbRKkM&#10;axxqMBVGAK7YU20uboefWxKgmobvQ8S+MF7cWniqNInEe+1QAj03N/8AX/SneEvDfhHXNHktFf7X&#10;qCAPcT4dGBOfuZx8o6dOeM9qm8b6LdeJPHV8Y1BS2WO3i3H7zbQx6Z4G4frWpoel3PheLy00JUaU&#10;ZZ4rkO7492Cj8BW0YPmuOCfsUr2OG8Y+DbLw2iSwX0mXPEcgB/UCud0fU57C5WaB2RweSDW949vL&#10;291gNd28tugQBEkKn9VJFcvb7M4Fc1eylZGtKbjZs9f8N6HeeJ0TU7+4kCsPkXOdwxxmqGqfDC5t&#10;rl7iyuDJuYkrIMHk+oruvh9ayQ+F7Iu2d8Yb6A9B+WK6wxKRzzWkKUeUxxGNqe130RznhnQE07To&#10;lO4yYy2T3rW1LT4bqykikX5WUireVTgcVFPJmMg+lapJKyOKdSU58zPBdb019J1WSAksn3lb2qKD&#10;LMAByeK9p/s21ncySIpb1IryTVI4NI8W3Nsi7YUkyijnCnkD9a5atK2p6lCv7R8vU0rbR55IQ+xh&#10;npiiu80p4JNOiZACpHXFFNYeNhSxEk7WNgTD8a0IHDJg1gRuS4ya04ZcEDNbQdzjr0rGkVyMVG0e&#10;0EipI2ytR3koit3c9hmtDlim3Yxb61N6XTYG44z0zWVbeHER5JLzIC/cCjg1reGdSXVLOWUqVdZW&#10;RlP5j9DWzLErLjFZSowm1KSO+WJq0G6S0Odjs0XlQOO+Kmd1ihYE4yK0DZlQcHFZ93aSzxskY59f&#10;SrUUloZKopv3ma1hfxXdrHKjA7hzg9D3FXAc148uq6p4R8URw3BzYXjY5+6G45Hp2zXqVpeeZGrd&#10;iM00zOvh+R3i7ovvjBqoiL5m8DmkubjbESPSsvTNUW5uJEDZ2nGPQ+lF0TGlJwckT62AdPm90IrJ&#10;8D6RHpmhQgj99MPOlJHJduT+X3f+A10F0FlgbdjGOlY+n6tbJcS2QcLJF0U9wecii+o4qUqdkdKo&#10;ApxYVl/2ioqKXVYwfvgfjRdEKlJ9DZ3j1qGbDLWXHqSSv8rVd8zKZJ6imDg47nKeIrv7Chl6AdaT&#10;wzrUOp2e0Eh+uW79sf59aua3py38TRuuQaxtJ0UaaxCZUZz1qXud0eWVO3U62WU+UIwAPUmq+M/L&#10;nJ9armXYvXNJZ3kdzciJmCsKXtIp2M1Slyto01DJbs7MEUDJPpVXRNRsdUuJ7q3YlIm8nLrj5hgn&#10;r9RVLxTNLb6aRHuKnhtvasnweBNoUaBgJoZZAwBxyWLfyYf5FDmk+UFQbpc53xuEA4NVBNcSyHYQ&#10;qDuahgcY+f8AWrSuoXAwKtM5nHlKsqyTzRxytmMtznv7VrYUrgVlykFtwHSrNtMTDwpyP1oFNXRz&#10;Piy+XT4G8xgqnkVlaPrcc8CgNn8al8Z2FzrsUloYxGvRWz1P+fSszSPC8miW9v5krSSNjdxhRUu5&#10;6lGMPZJS3OiFv9u3Fs7FGcZ61xniiFYImTAVmOAAK9Bs1Ea4HQiuf8S+Hv7Ubg+4HvXJVwynZmtD&#10;Gezk10F+FejLY6NcXsnM15LnPP3F4AI+u4/Qiu6lUNkdsVzui5tITCDx97j1zzWreajFZ2kk0jgB&#10;VySTXXHSNjyqylKo33PGPiYAniu0sLOEG5nQsxA65wOfy/WuR1jSbnR7nybpHRxwd30B/r09xXa+&#10;GdQXXvixeau4VoLWLyk3DoTnBHp901lfFLWk1HxDHbxgBbWIq3u5Jz+gWuecbe8juhLlVmvmcM2c&#10;lt3HpWvpkt/pElvdy2rGGUB08wHDKe4P4fpWVaW82p6jbafbjM1zKsSfUnGa9r8eX+jaboQ0pYPM&#10;uSUaIqB+72Eck/QEe/PvUSgqkGpbDVSTkkilBrMVuLDVDbtF5ciuRt+bbnDDHuua0/Gfj+x/sxbb&#10;SZlluJ1+Z15EYPUE+teX32uz3cKwltsajoO9ZRmZ+EBb6Vx4KEsPTcF1Nq/JOal1RamnMrlncsx6&#10;kmnxTmMDYSPfNUtjq371WU+jDFDThBxXUmyXJl97xlYSA5deRu5r1XTfAWlalZQXMzOGljVyFxjk&#10;D/PevFPOMhwB1r1rwf4zVtPEN38jQkKCGPAx15qouEXeZVqsotU3qdppvgTRLELmEz7cbTM24DHt&#10;0rca1trWP9zCiADgKMVR0/W7e9QbJFY+qnINWJ58qRXZGMVsedN1ZStUbIku8PjNXUuA6ZBrmbmV&#10;4rjdj5O9XLS4YpyeD0pjnSSVy8935V4qseH4q+swx1rmdTYMFYMcqcg5qlJr72xCMc8cE0XI9nzb&#10;HVzXCjjNQLM0OWXpWVYXDXg3nPJ6Vpyo3kkDriqGopaMh/tiUzbVAI9M1r2rGRMt1Nc1b6dL9p8z&#10;nA61sXGpQ6TZebOfmJ2oo6saiUlGLbLqUlJqNNXbNgRj0rk/EKSSSRPGTjca2tG1qHVbUsMJMnEk&#10;eeVP+FVdSg8y1btg8fTNceKXtaN4lYZSoV7TVmjM0aPezDHRjk0/xHatK9i0HEwlCp9c9asaEgFs&#10;xJyd7Z/OrVpCdQ1T7UxPk2pKxjszdz+FcuDp+4l3OmpV5Kzn0RqKOMGoprNJOcA0+cMG+Tio7nUb&#10;TT4Va8uI4QxwN7YzXrNpK7PLipN+7uZ81mEb5Rj6VVnjZUJwarXfjjTQCLeCac44ONo/Xn9Kzl8Z&#10;R3DeW+nuAf7sgP17VxTxeHTtzHr0cJi7XcCpqgJDd6b4WiWW6lB61O7W12xLJMgPqRxUWl+Xpeqr&#10;skLRy9mHIrFShKonFnfOUlQcbandwxKi4Apztt5zUCXKlcg0rShh1r0loj51ptkpuQF61g3utpFc&#10;+XnIzzU13c+SjZIIritUvN028feByK5cTiORaHq4DBKo25I76GKOUCQc5FWM+WODXK6H4hjcJEx6&#10;sF/Ot6aQteCEd1z/AJ/KumnNTimcWIounUcZFDXb5ILZ2ZsYHFeQ6nc3eo37pHu25wO1e/ppMDR5&#10;dFZiO4rD1Xw3ZbvNESq47gVooe0fK3ZGUcTGmtEcT4U8PSAebISQDn6n0r0i1hzEAeoqtpdqkcWF&#10;GABV9CI3IPSteWENIGNetOpbmJBbJjNVpbQK25eDWihGKVkBXmp5mYo5fUbua0TIBOKwZNauZn2s&#10;SMnoK7S+sFuUxiqa+H7ZFBKDd64q4yitzdSSQmkL5kasfSuiiiAArMtIBbttxxWvGRipnK70MHuO&#10;xgVXmkC9TVhjxVC6Xdzmsi4K7J4W3DOasZGKy4pthx6VaEhdaByiLcMApNcH4vzeW/2aIbpHO1RX&#10;bzAsuDzWE2nF7/zGxwOBQ1c2otR1ZjaD4VgtLdfMO58cn3rdbTliTgDFaEMIRQMU2+njtrSSaTO2&#10;NC7Y64AyaNEilUk5aGBdTWWmQNdXcywRZxubPJ9AByT7AE1x2pfEC6LldI01fJBwZbxTlvoqkY79&#10;znjgVbv/ALXrt60ptpJEQYjjUZCJ7e54JP8AgKrxaPeAjy7aRccfMpUj8TivNqY2bdqcbo92lgIK&#10;N6s7PsVbPxPdyvI02o3FvIVVkWKwWULjJZecHLHGD8wAJB5+YdbqOuHVdFmtkSeSzucQu65V9pxn&#10;kDg/wlSN3PAYEGtXwtaaQlvHE1qi6koy3nhWbOOSmP4eSMDBx19TtjTYYtTW6t7SONyRvdcpnr1x&#10;16nt1x6AjohGco32PMrVqcKjTTdtrmLjSrnQ/tN/btLE6qsrhC7bgrLkMoGOrYYY+9kYzXGf2Np0&#10;vjSK7inkEEyPtLQqpWQHfmU9CDhgCOfug4x8/ofiF4b+GXSBM6SsiyFreZUkQbuPUgHaR05GRXM6&#10;bZRpdI0yXEkhBBUuhzxhuirxjI6Vy4us4zUFZrqncvCJOEpu6fTUwYYJIfC4jE2I/wC05CYWHzMf&#10;KQKc9wBu7dWHcVJZQhQQnAxwRVzUrGC3vfJgYGKNR5YI+4G+bA9sknnn5vpWLrupR6Pod1cmUxZX&#10;y0ZT825v7v8AtDqOnTqOtcFS86iiulkexTmoUHN9bs6jS7/wzpUn9pvqVh5jp5MUvnBjI+PurzkA&#10;AjgDGWB6mvPNB1G4vtfmmuFM1zJGC1wxVBEg44ABGTwMeg68k1wFvcPc3D3rIyQxqYoFJJxnqM9z&#10;zz/vdq9D0VI9C0P7dqUpE9yA3z8sVxhEA6kgflk9hXXmElGmqcVrsjzsFHmm6smWtF8Lat4x1u9M&#10;knkxWzmOS4ZCUBHRVHGT3wMYByeoz2Vr4D8PaRc7vKmvZywYPe4IUqcjaAAO3fJ/WrXw+1221Hw5&#10;dR29q0DpdOHYpxLu5DbsYLY4IySMDsRWo8c016xhLNEow3AwDkHg9c8nPb6YGe/D0lGmnbU5K9ec&#10;qkot+6jj/iZp2nz+Fn1KUQpewOnkSDAaXLYKe4wWfH+yT615HpV9a2uqwSanaNdWIb97DG5RivsQ&#10;RyOvUZ6ZFe6eJfDMfiJ7K2u7q7hsonZ3jiQBnYggNls9PmA+X+L8uA8ffD0eGrODUNPknuNPb5Zm&#10;Kq7wt2ORtBBJx0GMe4FXOLbuRSqte5fc7nwl/wAI/c2L3Wgon2ct5cuY2B3ABsMW5JG4c5P14rpI&#10;pFjyMBixyx9fpXl/ww1u2W3msTBLCcLJHnDJgnaeeoZmBOORgDnivTBKFQs2WwQAo7/ifTrW9PVK&#10;xnXTi25GZdWEK3hkRQN3J4q9YxE5UdKimcyyFj+FTWc4hYhuhr1Jc3JY8OLXPc04T9mkBPQ1ekv4&#10;lKR5+ZwSPwrLluBKPlHSqYdjfQFuPlIH1ryMRNwV2exRoxqIfrVguo27o3ccexrF8P6ZcWl5Mtww&#10;MY+WI9z65roZrkO8aRjJbr7VSaVyWVflIJw1YzlBtM7aMqkabgtmU9QtylyDA/U5K4/Wo/IeX7w+&#10;taMduXbc4yx71P5GD6VjJububwqKC5epXtoxEBgVdjKAZc49KiKBBxzQUDKS5C46AjrVK6RlJ82p&#10;OVQ9GH51Bcx9Aaz4gWmLGTaoPrxV5pGcYyDjvThPmQ3Bxe5RuiQpArAuI95OGPvWzfyDBBOD9a5+&#10;eaVZQNp+orqpbmlvd0LtsFjUZGSO9TajZm90yeFerrx7mktojJECTmrsXyjb0FdE6cXozONaSd1u&#10;jhG0i8hcZtiAOvPWti7SFbLbHEwZsZ3dv8810Uig/Ssu6h61588tpxTcD06OYSqNKatY5qMfvAPe&#10;tqNmhtXkRdzIhYDHUgdKqG1xNkVp2yg8H0rDA4Zwk0deMrJwujiZWd5Mjcz9feux8P2UtrZtdXJ/&#10;euMhfQVat9Ns4HLrCuT61dOZPlAznt616+EwKo+/LVnzWYZj7X91DZ7mFaalbzX2oQLICVlxt/Dn&#10;+deeeK9L+x6x58Q/dzcj2Ip11Y6xYeJ7y/djDGZizFehBPArV1y4j1S0RVHzKdykms8XjYTp8k1Z&#10;mWHy+UZ+0hsdTazxXGgvscfvIVVCT7jP8q2W0ewtkitbYmRh1dmOWP8AIflXnls/lwwwxuxWPnk9&#10;/Wut0K733YeV/uqAOprx62KjXkro9SlQdNXTNp9E1G3kgktNsibwcE42kHPzeo4/+tWpdaNbJbTX&#10;tzdTl1VnKqoUADnv14rRs7gsyIT8qbfm/vZHWtaSNJ4yJFVowCGVhkEd66aWHgk3E4a2LqJpSPJ5&#10;bWW7lLkHLNk4PA9ua0bPQFlXEyLyR1G4io9duk/4SSS00l1SKPEb7QGG/q3Jz06YHQg11emo626K&#10;zlmxyfU1lh8NJN3Z3V8YnTTS3KlvoMMZCqp2/wAJ/pVj+yRGMY6dDittI84qYR5r0VGx4s6rbuc4&#10;+lLKvOMfSrVkXtLP7C8byRA/IRyQPStoxL2UZ+lR/ZxyenuKLE+0b0ZXspbe0nkUPkEZ6YxV+2vL&#10;e9tfNjcFDkEg9McGsi6tmXcwJYkYBPOB/nFR6LaJbxzLGSCzbihPB98UA4qSu9x9noMOnXN3dxSt&#10;MZmLjeBldxJOCAO5789ean1Bo5NOfzGVdgDZbtyKuQMuCorPv9KivCwlBKkYwDScpLWO5UWpz/eM&#10;4XxJb6XrAMQTewwA+AAOxrnB4a06yjaQryBmtfV3h0G4dLl8DqhP8Q/xrkdR8Si5kzFkR9gf614V&#10;WeIrVLz0PpqdPD0qa5dUeh+EPGduloLGYNH5HyKSOo7V31lfx3yBonDKe4r5+sNYtVDGUbJPUZxX&#10;WeGPFl5ZrNNFbyXVnG4DpGCZFz3Ud/X+tepRraWZ5OKwqk3OPU9iMAPJrPvYSgyGwD2rDuviJoth&#10;F/pc0kEmAfLkhdW59iK4jXviw0s2dOtS8KjhpG2kn6Yroc0jghhqvNqj0l5oreBmdwoA5JNeL6tM&#10;df8AF9xNZK0sSMFLKCQ2Kx9T8U6zrRKz3JWJusacDFdJ4W+yaP4cvNVuVztkG055yO31yR+dYSqK&#10;b5T0qND2Kc3uei6bG1tYRRtsBA9f8cUV41eeLtTvblp/tMkIP3UjYgAdvrRS9tFaWB0XLVs96t7X&#10;zGLHpnAFaa2ShRnk1Xs3VcA8c9a1cjFdEUrHm1qkuYrglOBTLhBKhB5FPk60iqStUZLTUzLGwWzl&#10;YxDaHOTithMkc1Dtx0qyvTNAVJuTuxrDIxSLEu3GKkxSZAoMzlvGfh+HWdFmgZP3gG+Nh1Vh0Nc3&#10;4N8X+bD/AGVqX7u+tvkJb+MDjP16V6HdupjIODXhnj2EWOupd2z7ZM87TzWc3y6ndQXPC0uh7BNf&#10;Rtbg7hjHWuJLmw1u51CGUZwoZM53e+K4yx8VXUimCWbhl+Vie/pXQ6XbLqFp85LOB0Y/e9TWMpOT&#10;0PTpUqdOk5XumdB/wmsd5FJCoVZAvOWriLrxBs1CaRx5jBiFYHGPoaXV9KksrtQiNhuOOuPQ1dm8&#10;KytZEG02SqvOGyw+tOXM0YpQhK0epnHxpqQVlQgKehNVG8Vai+PMZWHvWRPFJbTNDKpV16g1WZ8V&#10;xuc09TdWPQPDPiprm5W0lOHY4BPevRrTUUniU5w2MEGvniG4eGVZY2KupyCDXqXhXWm1CEzSEAIQ&#10;Hb1P+RXZSqNo5q9NSVzv2YFCTVCaZBnkCo3v0MfDVyOu62bUna3H1rSc1FGNGg5M2Jr1iXweAKyj&#10;qUSzMxZlcdCDisC28RmaLaRyT1zQWMg3eteZXqO90exh6airM2LrxDd3g+zB8pjByM1LpbPayLJG&#10;xBBzjtnpWTpyBpnyPStyJQtedVrzlK99jr5IRhZLc6jT9TZ3CS8seh7VrF8t16+lcXFMyN1rds73&#10;cMMea9DC4/m92W542JwqT5oo0ncg8U6C8dJRFtyp71X3bzT1Zk6CvWhPmRwTppIsyBJX3hMso+Wo&#10;LyISWpDD5gePapIJMSAnpmp7iaDzFiZl3OcAVUmktTOLkpKxz9ndsZGjkG1lOK0C6Y+aquuWqJIs&#10;8J+fPODWFf3d0luSmc4rz5YxUp8kz0Vh410pw0ubSSJLqwhRsALkgd+/9KreLbNZtElVXOWGMDkk&#10;9hXkGr+KNW03WVmjk2gds1v6N42vNT1iw/tKRVtBuD8Dn5GA/HOMGuuNRTV0ZSoOnK99jivD017p&#10;Wr6lHHvjLjB4543YP15/Wqeqia5vJrqVssxBZj3OB/8AWrr9f1jSx4okkttu3yyhI6Zwcfz/AErG&#10;0e5hj1N7h44JQCHUTn5e3H8s+oBHepqK6VhrazNLwxoUvhu1bxJqhS2uWj22EEjYchuGkxnsCcDv&#10;z7ZoeVqfie+kumLeW54dyTwOBj1xXSXa/wDCZXcbI4uPK2tPIo2rx92NRngdT+J55ret7eK0iCKg&#10;GB0xXDi8R7P3YnZhMKpK8jk4fCEUePNYuT1ya6fStDs7cK3lrxjGBTZZC78A9a1olMcAY8YFeXOv&#10;N7s9GdKFOPuqzOI8a6MI4fPt1OVOWPrXCRQSznjOK93GhN4hXyN6ogHzOwzgfStLTPhvo+mkMsAm&#10;f+/OA2PouMfpXrYKM507vY8rGVKMZK716o8PsdEnkTdHE7gdWA4H41t2GjzwyneNquME/wCfpXtZ&#10;8M2wi27RgDA44H0HasO/8PCBSY+T6kc13LDxluYRxlP7JneHLEWsaohPzHJJ6muyitcqMkmsDSLO&#10;SJgzZ46giuriYbQa35VFWRz16jbuilc2CMvCg1Sla2sIGkuZFjQdCeSfoO9bcxUxkE9fSuR1yz81&#10;dzSkxp0UnpWVWUowbgrseGjGrNRqOyMDUvFVy7tHa2saRZ+V3G5v8PwrnrzUr2d97LEWPT5B/Ste&#10;S3hkOY3Vh7GqUlqEJBGR2r5yriq/N7zPrsPQw0Y2jErWfivWrGRFDpgcBWXg12+i+NDczrb6tatZ&#10;tIcRzf8ALNznpnt/KuHuLMSR4x29K19LuBLY/ZbqUTbDtKtyVHaujDY6S0ZhjMDSnG9l+p6zbwqV&#10;yMc1574suxceJPJXlLZMfieTS2XiG98OyLCEa806T5UGfmgJ9PUe35elZN1KJ9TuLkKR5rlsHqM9&#10;q7MXXU8O7Hl5dg5UsQ5S2S0J9M1H+zPEttcMxWJwY5P90/8A18GvTWCXFmHQgqw4rxfVydit0xXo&#10;sGt/ZPB1ndhd25AxGemOv61GCrL2TUtjTNMM5ShKG70LtiwstOldhk+a4AHf5jV3w+JF08BwAd7E&#10;gepJP9a5e0u579ldgUjDMwX6mtm6muU0a5W0fY7IfmxyPcVVDEQUnbZHDiMPL4Hu2QeJPGVvpjNa&#10;2eJrsdTnKx/X39q87nvLrUrg3N1K8kjfxN/Ss5Fd7gq7ZYkk81pqoDIAeK8zGYudR67H0WDwVLCx&#10;tBa9xyoVUd2Nalla5KgLljxx1JqtbRLcTrnhRwTXb6bLoGk7Wa582f8AvmM8fTjiscJh1VlzTdkZ&#10;Y3FOnG0U2/Ihj8PyC2zKdjEcKOo+tYlzp0kM7eYSSOhrvU1LTrphHDeQO56KHGfyrJ1i1UoWAwR0&#10;r6mhQo2tA+ZljKyl+80Obgv7tZBGWyucVuaW0l/cOpbCL29a51mAkyByDXa6DZC3gD4+ZwCxrqlS&#10;UIamVWur+6S3GiwTwlWXqOoNeea/pbWFyUblG5U16033a5TxNYi8jUhcspyK8zF4dThdbnZlmMnC&#10;ryyejPKpFltwzoDyMcV23h3W7nVrm2laExomQ7sCAxI7fiKu2nh6MQxtMoIznaR/OrtulrYJsYqh&#10;LdScZp4eEoR1OnGVadWemp0v2xEjBY1nXc4uARnisTXtSSLTUaJ8s7bVwaNJiuprZJJc8jODXbRq&#10;Rc7M8qrhXGl7RGxZjywQe9QahcPBIHUZX+KnxuUbD9qbd7XWumNnM5KkZKneRPb38bxK2frV4T7h&#10;xXPwQlCR1FaNsH/jPA6U6lNJ6GNOba1NVFzzUhjBqFWIAqZHrmZsmMaAZzQuV4qRmBpoANIYFztq&#10;ncSYQk1dIHaq00G7mguDSZz8t1J9oVUB69e1bNo7OmCapG0PmsSKvxAKKfQuo09iwfeq+wEkj1pL&#10;ibavFQpP0z1osQmTOxRaw9SvkG5W2sMYKkZz+das0vyHmuT1SPzpiVzuJwKpRvub0rXJBqaxjHQA&#10;YUVq6bZS6hbST+YEUNtAIzk4z+XNct/Zc8DC4uFnZmB2wgYwBj5iT079q7/wyxl8PwOEKglsBjk/&#10;eI64FS6sL8kdy6sakIe06HHasocRgOsYI3GU8nvwMcg8Hn6epznTyXAEaxaNrOozDIUS2kqJ9CWH&#10;y/UE1009vD/wlQXyYpY1cZTzkUocZztJycdeOwritY8TTX2oC7jcyWtpIJraErtB2MGDH3O0Hnp7&#10;V49eFPmc6l3rax6kZVJpKn2v/wAAh0PxVaaB4hv7e5t1W1nuXYOyYa3bdgjB6Lx07H9PQYQrX7yR&#10;shWZRIjjlivcD0GcH8a8V8Z+QvjDUjazLNbzSi5jcHIYSKH49vmNdb4O8X2sekw2F87rdWjsYHK/&#10;LLFtyyA/3gOQO5UdTSxNBuXPE507rzZLda1bW4uLiedT5lzOY9gzuUOcY/Ssi98MXnjjU/sQeS0s&#10;LSJmN35O9TMSuVHIzxge2D61UuvDlzNqsNsLhZLGUYtpVzl9ySlBzxndET6HI9a9hzFbBLO3TakS&#10;LtXtgkjr3PBq8PhrVOd9DqxleLh7OOp5lqPw9aw16xNt5UWj28G2FlJ8zzFGcyHacszknOCMDGBg&#10;CsHxXZLBfx+dqL3d4w3SIYhGsCnlVwGbk5J657nrXtF7Bc3unSw21xHbTSAeXM8fmbOQd23IyeuM&#10;8dOvSvL/ABp4P0/w7Bb3UmtzZuHbcJk3yyN1ZgR7nk8nkc1vVpWk6v8Aw5x0aycVTOe0vxZf+Gbp&#10;LeykaG1Z1luhL+8UvtIGBgYGCM454UZ4xXqfhz4haPfWkbXN5HbXkgUzKYmRA2B0OWAHsWyM84Ne&#10;Lulg6FYoHRezTS/MR7AYA/WlBwoSPCxjoB0ojXdjSpTjPSR9EXniLw0LMXtxq8DbTsL2zecRjJwQ&#10;gNYer2q+JLv+yriEtp8bhiCzLvYdDwRjGTxn/CvEiZCrbCRuGDjv+HevbfCWux63ai+MRjmB2TJ2&#10;D8Eke3PH5dq7cNWTvzHDXwzgk6bZoad4UsdBt2bTISuQA4Y7mKjnAPU8knnJ59gKllXz4iqSyROA&#10;SjKehIIyR0brnByM49K0pr5VjITlscVnIdzc5BJzXQqcrcyOP26k+SoyMruc4GOalS3ORViK2ZmL&#10;H1q4EwAMVrOu0jnp0E27kCCONPnIFQXiBb+1lUE4q21oJpF3dM0txHtu4hjOBXlYqTmj1KFoPQRI&#10;VG9x1Jpht+eFqaEl1wOx5qxtFZRSaKc2mVkjwOlI4B4Iq0BUEhx2q1GyEpXZUkBHShHiAZp8tgdP&#10;WnMc8VBIFxyM1UYNvQ15lbUzmtzc3jSkbIc/Koq28iRLtUjiobmRlXalZksrK2wtya1pYZRZtKrz&#10;RTG6hK0xITBx271m2ruznzV6HgHrVxoA7K3O7PUGrO396pcZx/F3rWVovQqD5olyyiiHOME1ZuIw&#10;F3DpUQmjRO2ccc1btondcTEbT096h1G9DFrlfMzK35NQyKG4NaOoaa8Q8yDp3FZ21m+tdFG8lYqd&#10;SCXMmVDb81JHHsqYKRwRTxG23cBxXRGlFO5lVxjasNLYFWrLASac/wAAwPrVJt//ACzglndmCLHE&#10;Mkk/yHXmtB9N1K0sZd1qXDDfiI7iPbHB/LNOtViv3a3POjTbftHscD4wu8v9kTmQ4d/1x/WuVWVo&#10;0Cn9a63xHo91HctNcxPDOyfLvGA4HYHof/r1xUznf6HpivBxtFxq2eqPbw9eMqKktDStn3PmuhsJ&#10;WjuocbThwSGk2AjPILdgelcxZY4JrTEpXGK89w946ITutT2bT9S0a/tEJngQRKcrI4UoO5z6e9Vd&#10;X1S51TTxb6FKkcMjGN7g5DbR1K/jxnr6eteVxbp547eGJ5ZnO0KuSWP0rS1XxB4h0Sf7LNsgZVys&#10;XlqV28gEEduD3r0IV24+8jinhYKd07+TNuHQ4tKjURsXffhnPH5Cuw0zJiWvNtF8YzavIIL2ONHM&#10;mPMTIHPTg5r1Swg8uJcfdxwfWuuna2hz4iT+0X0GABUyjiq8bZNWFNWcDHYpCKdS4oJKzx5qlPZo&#10;QXG4OBwVODWsVqNkBoKUjnlu7y3utrxExHgNnkfpWo1wCoz3qeSNcYxmomt9wyRQW5J7nnnxL0Rb&#10;vSftq48yI7h/n6V5D5Mi43LjPSvYviHd3VtpRCL+7zg59DXC28MU9pC7KAobJyOucf4VyYlpSXme&#10;vhKUpUr9jljCW611PgTxDa+HtUb7dGWjlIUSE5VPcj+tZ2rwW8dyBbkHI5x0rMK7iAeB3rOOmqNX&#10;FNWPojXdM03xN4dljZoiske6GYYOxuqsD/nIrxLVNBGj6ak9w2JXkMTxHqrdc+44NdhpPirw/p2h&#10;2umG+bkEyIyEBeCeCfU4GPftzXnXijX/AO0r/KuTbx52A8de9bzkpJHLCm6EnFvQqRvxjGMU7UNV&#10;upNNt9PLYt4mLBR3bnk/mal09FuNOuJNucLx7f5xS2elvqF0qKucdSTwK5E0m7nc05RSXUr2lrHN&#10;bh3lKknpiiuqXwhcMgIlUewzxRWLnFvc2UJJWcT2mE+dEpzkE9vrWxFISgz6VhaJmS2weeSfzraw&#10;QtetDVXPAxCSm4kxXdSD5eDTojlOaiuv9Wcdas5VvYduBNTKeKykldR81TR3frQNwZo1DK3HWqz3&#10;mBxVY3DFwSeM9KAUGE8U0nAOAa47VPBkWpXZdxl2P3iTxXdG4jC5yKqfbIN5bIx61Ekup0wqzStF&#10;Hlmp+ELXTpUCxZjVuZO/5elbWgSwwXMcMZBVxk7f51d8Ya3ZWti6LIryuDtRTk5/oK4z4f6na2Wq&#10;TR30oi82MiOVm+VTnJHtnrn2rByipWR2QcvZ+8jq53L67Zx3EPWTC9Dhu1dWkUDWpzg7gR161w3i&#10;TUrSE7Y50Fwy4R0fOD1B46VTTxfcTNFEABMcA7en1A7UOqouxTw7qpNaEvjrQmuHjmgiwyr1zz9K&#10;8zkUjqCD6V73pka6lCJbpFZu2ecVxnjbwfCiSX1koWReXQD73/16mdO65hQqK/I90eXk4rX0nXZt&#10;OtpbZeFeRZA3dSOP5VkyL81R4wayi2jW539v4nMkZBYA49a53WNTe5k27ztz+dY4kZeh600uWOTU&#10;zk2dEHGxp2k5R0x69K6+FP3SntXE2AMk6gCu2t5QbZFPVRiuKvK2h20I8yuW7MKsrD15rXX7tc4b&#10;tYJlYnAzya24JQ6A5zxXmzeptKOhOWw1XraXBGDWaTmrFtktWSclLQxqRTidJby7gKvjBXJrDt32&#10;sOa0fPGyvocLiPc1PGrUtdCaSQJzmqWpXEM8iFMf7wqG4uDzzVNGMkmTWWKxf2EaUqFve7GkpEsQ&#10;j24UetZ95EBGwIrSt1wmao6gw2NXLK8o3kXSfv2R5F4zsh53mBehycVmBoobfy3I3BeAT3re8YuH&#10;k8sfeOfyri7kvJJyK9LDy/c2DETUanNYrSRjz2IP4+tSBCq9SFFWbe1ZwSFJx1wKu6fafadUtbfb&#10;w0g3A+g5P6Zq3Kyu+hxKLnL1O78MacdM0uIEbZWG5/qf8On4VpSzrH989atMgjgUAY6Vh+ISv2T5&#10;Ww3tXh83tJ69T6OPLThotjUtmhLF85AqjrXiJLdPKjOXx0HauNXVLmJNomas2e7JYszbnPUmumOD&#10;968noc08UnqlqfQfgpkbTxcNIP3vKj2H+TWze61Z2bESzqD6DmvI/C/igrpghUlfKRYx27f/AFqc&#10;73Gq3Y5Pl9SB3+tbxxzpQVOK2OaWXKvVdWb0Z6dB4ssrhtqyp+ORVk3lvd/KjLuxnGa4ey0oRxc9&#10;fapY52sbjcrkEcYz6nFbUMwnKSi1uYVcuo6+zex2YgCDIHFVJbk28gAJANacP7y3UnqRVG4tw8nT&#10;p0r12eXTkr2ZF9pZ+Mms/UYnmhYAdR3rVWAAZpxgUilY0U1HY8ibw/fC/lmRnjGeCpIz9RXUeH7c&#10;XVqbbUIPMZWwJMYJH1Fde1jGQflFXrXT4oU+VRk96zlSjJ6o2eMlFaM4XxDolvpWmSahHKywx8uH&#10;5wK4zVbS+sXh1OGNlV1BJz8sinp/P9a92ksoLm3eCeJZInGGVhkEVDqelW19pktnNGDE6lSO/wDn&#10;vXP9RpKfMl8uhos2qOHs56+fU8q03UYr22SVD3wwbqDU9zhpSyjrzxXJ3AufDerSxyplAxSUAduz&#10;D9DWvPqXkxRTowaJiAzegPevMq0J026W6ex7eGrxqR5nuie8iWWEbqs+H7szQ3GlSP8AIg3Rhj0H&#10;cD/Peq8zebbZWkuNKurO3TWY9wty20uD745/GuCjzNS5dbHZUUXBRbs76ep1emPvZkAGE4OK1p7l&#10;INKnmYjYFNcxa6jFY6QZsgyzE7R61zGt+J5ZLSLR1fmR/nYdlzk/4Vph632VvY8yphZTlzdExkKe&#10;bO833dzE/QVaLRxESTnC/wAK9zW34b8KXGrKLiT91a54J/i+lbl58PtJz9ovL5kGMEscAe1VTwFa&#10;ovaSWh3Vcxw1Kfs3LXy1OE/tSSeQiE7IV/i9fpUMuonohYk8Ek9a6K98PaBCGEGpTyFeFRVOMfXG&#10;KqR6TpakFZ5QVHGVJxWMsPNS1kvvOqGJoNXUX9zK1s8hAZiF46Gtuy1m7tItkcpmQ8lZfmX/AOt+&#10;FS2Xh6xuyAupFWOPlaM5NbJ8JJAvzXJb6KK7MPhcS/ep/gzzcXjcJ8NT8UzMxHfxm4tkKOpw8ec7&#10;T7e1d3pjL9kjA/uiuSj0K3t5xMksiyL/ABKB+X09q6GxMi4weMemM19LCVeVJRrRs11PlMTGh7Ry&#10;oSun0NsjIqlNbh25q1GSRzTZcgZqDKLaehVFqp47VWvdIiuItrrkVejky2R2qWVwIyaLF+0mpXR5&#10;t4jtfItUjH/LFuR7f5Ndtphjks42XGCoP6Vga9p0mouyx55GDT9FXUbRfJmTKpwGz1rnhBxqOx6l&#10;aSq0FrqjeubQSNuHGKyrhHVsEGt+Bg4G7rTpbdJFxgV2UZKDueTWlKUeU5uFikgBHFbduisPrUL6&#10;fhsirkERUYrerNSV0ctODjuTrGB2pjjaOBVhRgUhXNctzdGe8zIehpY7jjJFWZIxjpVeSH5OKDRN&#10;MnSRXHWn8GsZGliudpJ2GtWNgVpCasRXChRuFZU2pRRNtY4PrWleShYmrzrWr9xcOEP5dqo2pw5j&#10;opdWEpKJnrU9tI23L5JrltPdmCsc5bmt+3nAUDP1rWC90VSm0yzPclhtHArY0CCD7KbgAGYsVZj1&#10;Xnp+WDXM3E6KTjrW14ctbpY2ujIyxuc+WRgN74I9P4gac1aBm00javI3Zo9kZdScNjHy+/JqS1h8&#10;i2VNip1JC9Mk5P8AOpBINuWUjH41wHjbx1/ZNyLLT/tE1z5MhMMUfVuAu4nkAZY8DnA5xnPK2lqy&#10;6NKpWfs4o47X767bxDqF9ZygYnZCEY4Kqdo6H0H61k2/kTwMNxjQcSxjqi92X26+/rkZNXdKxc2A&#10;LnM4dvM3NlgxOSGOc556nnpTJoRaypKiENGecccV85Wr3nKL7n1saPJFLpY5p7SW60a4lSHJsZF3&#10;nHzBG3foMHJ7cfj6X8JBBfeGtS0yWKOdftAeSKRQylWUAZB4I+SuNSWCy8SI18itpl8vk3O4jmNy&#10;NzZIOCr4cd8p1qlZa9ceHrvUNJ8PXplt9UmigjvVjZJCoJ+7kDa3zYJ7dR2NethZpx5jxsXGTbh1&#10;O3t7y2sIBaT3cBlhvz9k2LuWONLgqAWbGGwHQH0K16Sul+ZiQNGknlqoyu7bjPvz1/rXz3q+lanp&#10;ellppYdksiI8SMDFncX2EcZ+Zm7f0rS0fx/rekKNPa5lhs4mRQI1WSRY+NwQuDnAzjPA4FdEKsH8&#10;JNfDycE09T3S9aw0jSnmv5QI0+ZnPBJ9B7+wrwjWtfuvEmqyyhXwgxFAD/q0Hb3Jxk46n8BXpirp&#10;niXSbiWLWE1C4SRpIzv5jRidsZU4K9NuTjOM+orgZNG+zan52zCk5NXP3l5GOEpq7vuYi6bqrpIy&#10;afekKM7Vt5Du5A4wMd81d07QdYa2upJNOdi0RWGKWTynDk4D8+mDwcZrvtPuohEiq3P1qaYuz5XJ&#10;rN0U0dy0dmcppnw5u7giTVdQSGPH+qthuc8d2IwpzjoGrudM0qz0e28i0iCLnJPdj6k96zP7Se3+&#10;Uk5q5bXxmIzk5rtw9KMnoedjJzpxubFsqyTYPetb7FGVzjmuba6a3mTgjJ4zW7DeM8IOO1bVk42s&#10;ebS/eO9i0saIMVnX2p2tpJsd8sOqqM4qvf6o1rFLLtyI0LH8K4ywvGuC0k5/eSsXY+5ryMbinRSS&#10;3Z7WDwHtU5y2R3lpqEF037qQHHY8VYvD++iYd64mKQxS5U4PtW5BqP2qNEkJDJ3HeuSGMVSPLLc0&#10;rYPklzR2Ny2hVYDJI2FPOKRJkZsLznpWTdaixQIqgKOmTmss641vIUDjceuAOKp4qEWorYzhhKlS&#10;7OuLIBkyCqU94o+6Bis23v5LkeShDORnJPSobktEDkksR06Vs6rcbx2CGG5ZWluTz6iy/dx+VRR3&#10;csh5jDDuRxisRrhlk/eSBc9gORTJdaW3j2xRu59WOP8AGs1X5XzOVjvWD5laMbmnf38FucFwWx09&#10;K5mXU/tF4VTrng1VnvGupMvCCR33mkURJyqkSZz8rZq44+M5WTOj+z3TjqdPabio3n606SaMMdh6&#10;dfas/TxPOG+bap6kmrY09AxVZPnPOM1q6rZiqMYvVkqgbkJ5BNa8eoQsy24JyRgH0rMhjUTBC2WX&#10;8qkeKKK6SRwcD2pxm2Y1acXudCuEUKWDKfWsy8tEEm9O/WrA1G2ZMKM/hUTq0ylkBFdlOfIrnlOm&#10;5SszLk2xn5iKs28T43g4X+dMbSppmLPIRn+EdK0rG0lIWDkgDAI7U44yUvdaNK2Gpw95SDRlSLUZ&#10;XB+Yx4VT3PX+lbEOppLLsZdgPGSehqqNFjDh2lcMOhU4qSayPnI0WcnAfI6r/jUSbZzScJMx/HEU&#10;dx4elmkYjyJEKkHHU7T/AOhV4ZqabLsnux6+teo/EHxTp6NDo6OwWKTM+IzxgZC/jkf4ivKZZ/tU&#10;5cIVBOQM5rgr39pdbHdh1ajZ9y7ZxPJtSNSzMQqgDJJPQCuuj8Eaq8AGbdLjaXMDS/NjOB0BXnjv&#10;WJ4fm+zajDMGVGTO0uuQCQQD+Gc161oNmGjkuZLoTzS8bx2x25qaMIyeprVlKnG6KfhjQ47CxjuL&#10;i3Vb6R9uSPmRemM+uSeR1yPSsL4q6YonsbmOIl2jdXZQeApBH05Zq9EsreRCjXIQ4Xt/ez1qnqvl&#10;31/9lONqIQT6E/5FdjgnDlOGNV+25tz5/wBHgdb3HI3EYFe02E9+NEj23Am8pgJAi/Ntryia3Npe&#10;yR87o3KFuhODjNdn4b1mS2RZpG+78rZP3lrlhW5ZWex69TCc9P3d9z0KzmLQqW6471eR6yEnQnch&#10;BRhuBHoeatxziu48KcHc0waeDVRJBUwfNMwaJc0xjRuppIoEMB3SYNWCg29Kpuyqd3PFRTakqrhG&#10;UPno5wD+NA0m9jzD4s6yiKNOhGZFIMvPK98fiK57RXt73TfKYA4x1FeneJ9C0rxRbJc4Q3dqflYH&#10;qO6N7enofYnPmd3pM1q3m2eVXugGMV5mPSk0rn0eUtqm/LoY+oWS2d0yJkqeR7VnyQkngGtWVJHc&#10;tKfmqFo8dqyptpblVYe82jAu0YDGKpXMJa2Ujriuintw46VVnsttsBweeldKmtzmcOZNM0vDkcQ8&#10;N3itgMUPP4V0WhJb2MccTAGaXDN9OwrjtFnFs7QPkq7DPsO9bQlLXBmU4Ofl9hXLUi7y8zqjXUYR&#10;tutD0gTxhVAC9KK4ddXnC4OCRRXD7Ot3L56bPTfCV4r22CfautDKVrxvStTuNOmIjy0e7OK7vT/E&#10;UM8CvuIboVPavcw9ZONmeXjcM3NzR0bS+X0PWoXlZ+Kqx3aXJ+VgfxrSjhXaDXUnc4JLk3KhT5ck&#10;dKqSPhuD0rSuFCrz0rmLu8Mdz5Y5BbrQ3Y0pRczTEoxyahnulQZJAqOK3nlj3E7RjNZ50u8nusyv&#10;thDfdHVqht9DWMI31ZFqGsrEpG4iuVvdelcsEkIB9DWj4g0q4WNmGdvTj17VwtxMYxgnBxXm4ic+&#10;ax6lCEFG6JbybzGJcliepJrNLhHyDVee7JJ5qASFz1rFXSLk0zQJEpPvWhokZXVoZGXcqMCeayos&#10;8Vo2snlyq+SMelHO0yoxVj2K3lijtFkgYcjt2rnda1CVopQ3OVIJ9Ko6bLJ5e6OfcpHQms7X7xhb&#10;tGDhicHH1rsda8TCOHSk2cTdQ4lbHrVUpzWlImRyOTVR1xUqRlNNMqH3qItg1NLVVjg0PUjnaNfR&#10;3UXIJNdGZ8Dg9q4u1uDE4INbkVyWjBJ6iuKvSblc9PCYhcvKWLm6LZUNzXSaJe+fZqCcsvBrjiGa&#10;XPrW74dDLcFDnDcge9c86KcbI3VR892ddEMnJq1GwVuKhWMhRmn9Kj2VkOWpoxvwKuN9zORWWjjZ&#10;1p/2ohcE1UJWRxyptvQllfORmnWq7mFU/M3P1rR06RBdRqcEZ5pRjzzSYVE4wZoGOXyvkjY46mue&#10;1O42BwxxjrXcSXtlbWodpIwjdOeteZ67ci5uphEcqzHFduJoxppWZzYGUpttrY4XWpRPeO38I4FY&#10;DqGnVOm5guQM4ya6290xihfFcxPBLbzhgSGB3A46GtaMk1ZEV0+a7O/1qPSNC0ezhiQEuhORyT05&#10;rh7LUEtNWS625VSe3IzwTXo3jjRYL7RtK1OxTbA0agBR/Cw3Ln/PevPJNKeNuR9K6q0ItvzClOTj&#10;Froeg2uqQ6ja7onBGM1x2v6hILhomb5R2qDT5p9PkZUzhu3v2rK1h5GuGZ+vevOo4Rwqt9Dvq11K&#10;lZaMrS3VNtbeS7csThR+tU9wJ5NdLoezZgoCCa66i5I3OSkueWpveHdJjjhzKzc87eg5rs7Q20Ee&#10;FCj2FcS0dwSBFM6J6KcVetklgXJkYnHUmvLlS9pLmbPUduVROxOpIImVSAelUYF+3GdwSWjkj4+p&#10;P+FczJcOhbDda6PwrG7Yds/vZQ34LnH6k13YKjeqjixMo06baPSbXKW0YPUKKZIRnJpI5CqfNVe4&#10;uVVSc17bPnoxbY95PSoXuNvTk1lNrEW9kDAkVoaWi3qs7Djtmg3lDkV5EsFyHJBrQS5AGCaY9lGi&#10;kqoFY13fLBL5ZbBHWkKMFV+E6KO4BPWpZJRtrAtbkuAwNW55m8k4PalLREOj71ji/iBoTX1v/alo&#10;m5oF23CqOdvZvw7+x9q81S7SGxms7rICjMRA6+3+e1esQa41nrBikG6KThs1xnxF8Mx6ei6jYIPs&#10;UrfMigAQk9AOeh57cflXHJxqRv1R6SjUw8kujRy1rr90ll5O0MV4Via9V0S6t9W+GEqTEKAH5b1B&#10;3Z/P+VeNRKAmPakXUru2EcSyzNEjHbGG+Ubs5OPXk1z06cINuK3N6dSdeUadSVrNNfI9P0bR31Sz&#10;kuJX2WttCyRsf4iowW+nH559KyPAfgubV79tY1BSLFHPl5/5bNnt/sj+f0Ndd4astQuNMS1vWeKG&#10;5soyEVcYBLAjPY7dv5+1TeKdcGnaa+naYFh8qMJ+7AGwAcAU4UKWGhzyX/BZdWvVr1HSpv8A4CJ/&#10;FXjK38N2y2loscl0wwkY4VB6nHb2rhNP8Q3utXUq6hOZZgMqTwMew6CuSd5J5Wkkcs5OWZjkk1Z0&#10;+f7LfwyA8BsN9DxWWKlKtBoWGpwoSVvvO9gjGCSKtRW6tmRhtUc0kEY8sMwwuM80lpa3PiXUfsVu&#10;WjsIT/pMqnH/AAAH1P6V5WGoTqz5Tur1lBOTeiOo8JBZ4ri7VB5Jby4mI5bGdxHtnj8DW5cHdxUl&#10;taw2VrHb28axxRqFVVGAAKY65NfWUKapRUV0Pk69T21RzZnSpnj1NXbYDAA7VHKg60+1PzV0SldH&#10;OopM0k9KewyKYnWpKwYyJIQpzinOgK4p+aazUD1uUWiQPyB1qYRIVBApkybmFWI48IAaC2yg6MJA&#10;VOBV6I5HNNmQBcgVWhlIfBpFfFEvlQRSKuDSqwIo3CqMR1FAPFFIBpGaYyU7vRQMqPEM5xTCRGKt&#10;SYxWLqN0YYXYDOBTLjqU9d1OK3tWJcCuGjYXlwzepqm13eeJNclsgSscR+YV2um+HY7eFRsJ45ya&#10;2ouNm2aSnyNJGbbIsS7D+FMub3yXwOMVf1ewa2j8xM4HauZncljnvTlUjFHo0aSqq5fgma4uQzci&#10;uqsL0iDyJTMJCBGksO0tjsuGBFcrp+B1ro9KuSZtgkIXqQpxn61y1ayckjSrh0oNpGl4juHg8NXb&#10;2MUpu1gPlooOUPrtHAI6+orzHwfpGoa9BcXdrc6cWSUhrSUyLLFuO487flzgY+VgcHnOa9kSNTHw&#10;KmijG7OOfWlKCmtTipYyVCDjDe+55Bf+Gdas5zeLpUyXGdjGP96k4HqU5HsxAx9KrQy2+pWzPEzB&#10;1JRlb70bDqrDsRXscGpWt1e3VnC5aS12iU4OATngHuRjn0yK5jXP7Fv5l1O1n0u4vrfMIMjqySDq&#10;YnbnaeuD1U56gsD5mIy2nNc0ZWsd9DNarlyzh9x4v4hmaL9xIhDxoWU/U4x9KsWeixade64UnFwl&#10;jOBZ3EUnHz8FgRxu2lMj3+ldhqdtoOpIL5tPurSKBRK3nSMquTg+WQGzuzgDaQMgcmty+0yxs9Ps&#10;rIWyxuluvnw7iVDlix5JJJ3EnJJz61LXsKO+xcpOddabnmGoaPK+jxXilow1zs5TOQAeR7Aj8/pV&#10;3w34Pn1uQiPEUG0k3EuTubHRQMFj79P5VpeKr14ZbWztgieUnmA7fudht7Doe3HGMVreB9Wly0dw&#10;xaRXHJPU+p+p4rpw8lOKb6mdam4/DuaUPgq38HNa6v5kl69uxWciPGxSpBdUXkgAncpySOQcrtbZ&#10;utNt9SjE6OjrIN6umCrA8gjHGDnrW7eXIuIRtXbghsk98EV55e63H4P1BXdwukXUrboB1gbqZIx3&#10;Qk/Mo6E5HcHu0WxyUVUlr1LcvhyW2YyQu3BzitnTrcsg3jms3SfHWjarrB01bhZTMoa2kt2OPu5K&#10;yBlBDAg/dz1HeuqWze2h81QZPmG4Ljgdz15A/wAaFYqpWklyyM250eOVuR1p+mWEMF2EJB4yM1Q8&#10;Q+Ik0iHeVLMP4e/XGfpwfyrmIfGYu9RgWElGJGG9Kj2ygwVKdWFmesS2MEsWGRT6cVl3ssWnw7nI&#10;VRV+3uSbZXkdQMdc1wvjTVLO5t2t4L+LzT02HcB9cU6lWMI3kzHB4apVqckVc17hF1HQr6SIb2KM&#10;B34rz61uTBcmFiPuhl+net3wp4ht9Ft/st3O0g6hgtcv4rnit9ZS809y9szEqAMY9RzXkYudPERT&#10;hJNn0GFhVwzlCpF23v8AgdMlyrIOeac195Y+ViGHSsCK+DwrJGcr1Fa2jWE2salFEikxghpDjgD3&#10;ry6KlOXJbU76lKEIOc9kLda4WsklDESOuQM9Ky7e4d3DE8k1oajo7/8ACQzWUcSRqshComcBe3X2&#10;roIfB8UcKvI2G653V1uhKTaj0M1Xw9CCbe6Mmz1dNP1GOeVsRZ2N9DS6r4he8lLIfKgXIXsT9amv&#10;NK09JkRpPMYNwg5yawvEsJ8+3trZMlQWbHb8ar20oxVJMzgqM6iqcuthrakv8IzVZrie4bCkKPWq&#10;gRYzgvubvjoKsiRYkwOtZOSe52oiuGkjXasrHPtim2t4YSNykgdh3qKaXcSc1D5mOhrNTtK8Qk9N&#10;TpY9XTaAsbKR6mrVrdlpA7uduexrlI5GJHOa0I55MYB69K39vJvUz5I2sdbDOr3RCN16CugihEkS&#10;7ua5fRIg7b25auwtVyAAK9PDNtXZ42OajougsdirHp0rQitwq4AqSGPHarISvRT0seBUqSbvcpGD&#10;BoRGjkDISp9quNHTDHWfKug/atqzBb+MFjOVUKM59awNf8X/AGS3ZdOg82Ujh5AQo/Dqfpx9a1Z4&#10;AVPGa5nUdLkuH2xR5ye/aonKSWhtRo0pSvI8j1SK5uLqW4umaWaRizOe5NVYLc56En6V2esaUbeb&#10;ypCpY+nb/OKreTHAiqAFB6kCvMqVWnyntU8OpLmWxmWkDg52Guq0bxLqOk7UWQz24P8AqZeQB7Hq&#10;P5e1YxYx/wCr3KOmcYJFWrRoQRlAzH1qPaOMrxZ0KhGUeWSujqNT8ayXlkkcFsYJM7mYSZwR0xgD&#10;6/hWHF4hvrP7u2TqWdySzZJPXPvVe4aN5SyIFJPIHSoWTNYVMXUctzalg6UYcqiUbnddXTzMo3yM&#10;WI9yavWxe6jjijXaScEJ2FRYaNg8bMrDoynBFMtLiWylcwDMjrtU9cHNOnVUpJs1knGLSPQrd/Ki&#10;jUzIeAFGf5+laEEgKbvNTHTduBGfSuHh0i7S/jguHkV5F3M4bO7PWr0ltHYahgTeVCgxIWOST6Ad&#10;z/L2r2FVtG70PDnh1KVk73PQNOMU4++WK9q0DGg5AxXCx+IGACWsflRDv/EfrXRadrYuSsciYbHB&#10;9aqGIhJ2ucGJwVWHvW0NNmAOKaWFMuCVGQKzjqMSvtYk+w61rKaW5ywpSmtC5M4CnmuQ8R6hGkTI&#10;G5NWNY1h4XMaIwJGRu64rlxZTareojzKm4/xcAVx18Sk+WO562EwDt7SexnWM06agk3nlEPyYXgE&#10;e/r35rcaPeCe1dNB4R0+C3UM/mSDGXAxj6VoXGh2aWJ8hRuC8GueeFqzV2zqWYUYtKJ59NpcM3VR&#10;n1rHu9EkiOV5WusZV3EdCDgio5FyCDyK85VJRZ3XUtzhW093fAHeq1xYyROI3HLHAx3NdlcWgLb0&#10;+Uiqs8MFx5LXCyZgcPiMfM2O3NdFLENySfUiph48jlHc4SeyaCY7lIYHkHtWpb8xg+oqXVE3XhPG&#10;1/mVQ27aOgBP4U2IAR7M4NdVVa2fQ81K+qE+gorUtNKmuIBIoGM45NFSoss29KtG8zMiEjPU+9dA&#10;2lQs6nGD3pnh7ULWO3kguCN64Iz3qy9/HNOxj+50rWlyqK1FUlNzasT6daNZs/7xmVmyAe3b+ldK&#10;l4qQLuPOK5+KcFByPpWbr11J9kXY2Pl4I9c11KooxOR0HWnZmjrvii2toXRJAzkYAB5zVXR7CS4j&#10;juJvvMNxHpmvPbi0kivbbzm3MzKxyfXBr2mwt0ht0jQfKowD60UpObdzTEKGHpqMOpJFEBCFx7Gp&#10;vs6sM475qG4mWBck4Hekt9QjndURgSRniug8txlbmRV1OwWaBlPA68V5dqPgae5mbyGc46DHX9K9&#10;jlhEqYNVfJSMHAFZzpRm7s2o4mUI2R4BqXhG+sojI67R2D8E1h2dtPNceTFGzSA4KjtXunixrf7E&#10;wYAtjAFc/wDDnTbeabULp4wZDMFBPJCgf45rB0FzWR1vEe5zs4yXQ7y1gWWSMj1GOlQKNvB7V7X4&#10;jsI30efAA2oSPyrxES7xk9TXLiKPI9Dpw9f2kbl+z1B7Vxg/LmrFxdR352t8m45/GsjNODY5rFNp&#10;G/MTTWoQNgg49BWVOnPFakNyqyjzPuNw1VLyIRvw4ZTyCK0gZzszIlSqUoxWu8eRVCeM81qjmlEo&#10;7ucVuWOHtgR2461hMuDWlYTbFxROF4joS5Z6m3CgZh7VvaXGY5AwJBByDXJ/aiDlTgitnTNYCnbI&#10;MH1rB0mldHeq0b2O+8+Mw5yAcVkz6l5c2ByKotqasvyt1ql5oaQnOc1EYX3NOe2x0cOoq69alFwC&#10;3XisGJx2qyJgq9azlBRNoO5qG6Ck4NM+3suSrEHp1rLMuepqN5cVzPfQ35Y9TTkv4/JILOX/AIR2&#10;FPtLfzF3N9481nWsBmcMw4ro7SLAA9Kxq1baIym0lcqXNgGiwB1ritasfLYtgDB5r0qfCx8jtXD+&#10;IskMAK6MNN81jjqRU4XOo0sG+8D2dt5rErBGQM8HABxXLXqqcjGCvb0qzoOrm30kxZwyoFUfhxWU&#10;ZmkZvMOWYnOfWvbm42TOammrmXcSGOQMOoOQfeptJ0iDXblop7hVfcMBjj8femz2shY8VUNtLHIG&#10;QlWHQ1kqqiyZ3PTIPh7oum6fJOYY5pgvBJIz+GTXn5MK3jyxRGEGQoIz7Dnn/PWrC+J9XiszbNIW&#10;RRgEk5rA+1Svch3J65rWrUjUhZIik3B6u52MDgoDinSzdqqW0heFADnimTSFef5V41P4mezzXiiW&#10;KKW+u4raBC8sjbVUV6jpmgHT7Zd53SADnHQelc38N9Lea5n1WVf3ajyYcj7x4LH8OB+Jr0qUqIzn&#10;HSvcwdPkjzdWeFj67c/ZrY5+71BbWM7zyK5y71l54W8s4qXxMY5Qw83Yo6/NiuFufF6WDeTDBHKR&#10;n5s10uaT1CjFRV2jr9LhjLiWZ1Oepz2rpINXtrKcASqVb7wz0ryVfG8rIBJaxv64GKWTU7PU4v8A&#10;WPBIOoXipdaD2ZU4e03PdGv0lizGc5GRXG6zaTyXouCSFBzVfwteizgWJpzNHgbSTmuxlCT2rbVz&#10;kVUWmYw5sPLTqY2n3S+UoJ+atiP96mKwLazMVycg81vwDbHn0FPcKtr3Rw/i3ULfTtUt7VdokkZd&#10;5PRVJxn+f5VY8U20174JaGIbgqqy/piuE8YXBuPF9427IQhP0H/6q7bwxqQv/CFxHcSfPDlMt/EQ&#10;AfXngjJ9c1wt2crdjvk24xjI8jR2SbZICrdCDV7TbaK51a3imbETsdx9sGuh8R6CLiP7dbKAycsB&#10;3rlpiwCqjBJCdoJbAB6cntXDh8RHEQfI7P8AIwq03RqWZ9AQarbWegfbLiWOKJV8tGJwMAYAHqeD&#10;Xjem3s17cXxlYsZlMjE9M5Hb8f0rovH9/FFa2ul2qBIIkwgB/Mn/AD3rjLG4a1LFBksmw/5/Ctq/&#10;NOmoN3t+Z1Yan7KXNtcaqM82FGQKtJbgHAPzHjJqXTYw9wkTMF8xgM+leoaN4N023SO5mAncgMu7&#10;5h6jtj9K0o0XMVWpGkryM/TdP1DXY444g0Fn/wAtbluC3sg7/XoPevQNNs7XSrKO1tYwkSDgdSfc&#10;0ipII/lQhQMDAqtunLkIrMPYGuyhh4UVaJ5WIxE8Q9dEaTyjFRb81Re5aI7ZFKn3FVZNRVXHzD86&#10;6Ec6pt7Gs/IAFSQR45rPgvUmcBTk/WtONhT5jOcGty1H1qU9KqmUDvUiPuFSQ0Nc4NQG4Abb3pbv&#10;PlnHWoLCLI3uctSNYpct2STOwG6iO+AX5gasTKojOa5Oa6uLnUPJgQhFbDN60myqcFU3Ole5Eg4q&#10;AOFbnqaoOk8MG7BPFYUWtSSXyo/C5x+NY1K8YNJ9Tro4R1E3HZHcocpmsy91IWMsfmH5XbaKs21y&#10;rRDntVa9tPtTKSuQpyK0k5cvunPShFVLT2NOGbemfWpC9UoDhQp7VbUZqkYzikwySaU8CngU00yC&#10;vLuK1h6lAzxMM9RXQNgdazL8jyWrSIJ2OQ8MafFDrF6+0b2YZP4V3kcIC157od6B4vuIt2UZARz3&#10;B/8Ar16PG2VFTKLi7FSd9TK1i2D2jjHOK82uEbzXX0P0r1a9AaFgfSuB+z2n9uYvmkFopLylOy+/&#10;oM+nPpWkKakm5bI6aGJdNcqM2y3KwU85rq9E0+X7QJFliZSAXi2hjjnGcjC9+9XLzwzp9xaJdaUQ&#10;uVDKUfeki4GMc+nfPOefWrVrrmiWNlbQGdolkBCmWNhkgkHccYHOawqxo6SubvF1qkHCEb/ibSoF&#10;i+5jA7Vwmo/ECGLS53tXi+1v8sCKGO0NuxIxIAI+U8DPOBmuuW/0y/jktYb+CUyKymNJAWII54zm&#10;vFLvRb+w8V3VnqsN61tqEscMV3hSN4BCFcIAM8DAxtXI54xnKTcbwZGEowbftlt8ibzfN02KzuZz&#10;LHPeF5y0rKkqhGYlyCMjdtJz3NbcNnEJl2lZ1SBJVkCbYmVugjA7fkB6V2HgfTtP07QWFq4nEkru&#10;ZjyXGePpgAAjjkHjOauzaJ+8yE4IwrKMbVyTtx6DIrhlg3KHvO52xx8Y1WkrHG7byfUdOngJS3in&#10;JkbON2FPyj3yQfwq9fM0zvNL8x3cnvXW/YYrHRneWNBIkOWAxjdjn8a888Sastlok11DJ88ilE5+&#10;ZX6dP1/CuPFYd01GCe5rQrqtJyS0R5l4h1+4n1x5IroNbJMRGuQwUcKSPrtB/Wug8H39vf6p5Mt9&#10;b2jAZJ8wDzfZcnr+ftnnHJTymR23kEMctxgZ+gqXTbLULi483TbaVniO/emMIR7nj8K9CHLGKXYl&#10;OTk7dT6HEP7gM0oKAZzu4rnfHtlay+FJL19Ot71bQ+bl7jyii98MOueAVyM9ucVd0xNG1XSLZ7rT&#10;NKg1KSPE8DRRZDjhsDn5TjI5PBFZfibwNpd5obi30+K1u4mEkUtlZpvZuVCnAGVJPqAMAkgCuyLU&#10;lozkjKUZLm01OP8AhBo2n3F/dalKs0lxbhREkqYRCc/MD/EeMdsc+1e2xH92x3gbcYyM1wXgLwve&#10;+GLadNR2NcTBWAxlkGMkE/72enGADXcKx8plGMkjnNVHbUwxTUp6HLeK9BOpabOYh86gtszx7/l1&#10;/CvMbTTPsVyrtKJJlPAXoPxr13XbpIdJuIS+GljKHIPAPB/TNefhLDAVXcn12VwY2NSTSpI9nKlS&#10;UXOt8hJ725uAkd1PI6jom47R+FVXhVj0A+ldDpulWd6vzyufQAYq2NLsYbpY9rPj1avN/s/EVNZP&#10;7z1f7Rw9PSP4HGGHa3PKn8xTLuyuLuxYpFI0cZ3hgPw/lXXajcaf5wt7OMvNEwJePorDsSev4VoR&#10;6xNje1tbDI+bavJ/Gsfq0KNS8pX9AqY2dWnpDfuznfB/hxpLV7m84gV/lXPDep9q9Q8PWlpaxSPb&#10;xqiuBgjuBnH86xLPxbosNq0t4VikQhWjIyTn+761q/23aTrNb2MaM6fKI1XGCeefTrXuYZUVHnif&#10;OY2eJqfu5JpfgYNrKl/4s1O4CYSKYxAnuV+U/qDUPiHV9iNGj457VPKseg6ayhy8zklmPVieprFt&#10;NNm1KQ3cyExryqn+I+teZWlJycY9Xc9CjCLtVntFJLzsRaaDua6l4J+6COgrL1qQvMCG69s1Zv8A&#10;UJIXkjVMFTjJrEZ3mcsxyTXG4yjuenBa8zGBe9IysanWI0/y8CoaLcjPkjODVKQlTWtKuBWdOuSa&#10;2pI5qsmRxzYPNaVtNkisdY23cA1q6fF5km3nNdDpp7GMasup3Xh9TLEuK7S1hwBXK+GohGNmOldr&#10;brxXqYaFonjZhVvKxPGpxU6rSIKkFdh5DYm0U0oKkpDQIhdFC8isq5IiWQ98cCtdzxVCePdnPNTL&#10;Y2pNX1PONTtpHZpJPpn1rCeI7s85+tejalpqTITnGOgx1rm7nSsZIGK8PE0pqV0fU4atCUTl2Uik&#10;VytXbq3MbEYqGO0aT7ua5Vd6HXotRiyGpQ59aqZAbip0ORWE4O5tGRMeR0qGSIN0/E1YC0FDUQm4&#10;sqSui1aaxfI6vKTKYo9kG9uEP94j+I46ZPFQqks0vmSOXY9Sx5psaknGKuxqqjniuiVec1ZsyjTh&#10;Tu4rUngQoM7h+Ndl4Zsbne08hMceMBcct/gK5nR4p5tRt2jhYxiQbmK5AGea9HjMdrFgkqo6Z6k1&#10;6OAo8z9pLoeJmuIaXs11C6SMRFmzwO3euGnt9t48rSPktuCg4xXTXN0Z2OCeOi1zt3OJZN+Mdq3x&#10;lSNkc2AhKF/Mo3zfaCoIyV6Gs9lweO1XpWJ4FVWU5yQa8ic3J3Pcpe6rHZaPKtzpEYBZfLG057n+&#10;tOeZokYBjj0rE0a5kRWXcSvYE9K1dstw3c54zXsUqrnTXc8arR5Kkr7HIai5W7crkEntUMNtqFxM&#10;scasxY8Ada6nWPDuyH7Tv5VSzk9ABWNpGqyQjznjZdn3WI+8K5vq6VT94elDEqdG9LVoq6jo+qaf&#10;KomYqGHylV3DPpnNYV5cX1vcpb3MA3y/6t0/i5x0r1JmGt6SZB6frWRpVt516IruFdqnjcO4+tdj&#10;w+G0VtXsefHF4hpt9Nzkb7w5/Z1vazfZgAwywXsSawbixdb/AHSjajNyPavXfFCodPbkAJz9T2Fc&#10;NIbS5g2SMN45zU1qajImjUdSFzotNWwisIkTbgD86K5a2vVgiMYOQrHGRniimqytsN0rvcekS8YO&#10;avW8mzjpWRE5UcNUnmP1FeZGokzskrmm2pGIuhPI4oublLrTRGjfPjByayZAX5706JTjbk4rZVWJ&#10;RVy5dGO/vbZhtJJAx6E8V6Vps5lsoXbG5lBbHY9xXlSIUfjrnOa77TtUjaMlG+V/mAI+6T1H4Gu7&#10;DS3uefjI8yVi1rXmPbOseckcVz/hlLu1v2a4yykYB9K6VpftIwKdBbKvOK7OtzkVXlp8hprOrL1q&#10;rO+SQq5NJgIcjik3sGyKGzBK2xzes6TLqLRow8tS4UkdcE81saH4dttGjZbcEbzlsnqfWp5bhSPn&#10;TkelMbW0hTDxv+AqFKKZpP2k42RLq0ayWMsbj5WUg89q8B1SNLLU5oI3LRhvlNemeKvE1xLYyw2k&#10;bruXBc9q8iuEl3lnJLdya568lN2R2YaEqcNSwJhSmXis7eRxT1c1zOmdHtCy0mabuJ71DupwPvSU&#10;bBzXJM4qGVVbPFSZ4pjLkVaE2Z0sXNIilemavGLNRtFitEyeUjVmzVmM8DtUAGDUycU2VFFyKZgM&#10;En86uxXGOprMWtTS7QXVyquDszzUONzeLL8ErMMgHFWQJDyVbHriu30fQIDErPGu0dBijWYraCIh&#10;Y1UDpgUpYa6uOOMipcqOJeTaKW2Xz5AT0qGb95O2BnJwqjua67R/Cs7QrLcAoSM7cYxXHLDTa91G&#10;7xcF8TILSABRxWtEoRc4qw2jSW4ypJA9apzOUBz0rxqtKrCfvoftI1fhZBfXAVCfSuH1i63OQK29&#10;VvflYA1y0mZ5ckcCu3Cxa1YVGox5UVBLNGpEbFfxp1tNKJeefWrLQ8dKW2ti9yoA7+ld7qaHMou6&#10;NyzWO5RQR83TNTPo+4qwUGrdnYhUGBitiC2ZuAM1we1k5e6dsoR5feORudGKu6hcqRTLLwa1zPul&#10;zsB4UV6Aul7xudelalrbRxoPlHHevXwkZS+M8vEuEVeBxs2gpZWzAKAQvFcbfOqXHl5r07xLfRwW&#10;r4A6da8cu5GluZHz945+lOvRjGV4m2GrylT949k8G6zZXGlw21soiWBdpU9SccknAyepJpdS8QvK&#10;ZjC/lWsQPmTv0x3ryrQPEsWjs6Sq+4t1HQj3qtrfii61i3+xxgxWwcs4B/1h7Z/TiuqNW0UcsqcX&#10;NyJ9c8QXGv3n2ax8wQZwvq3ua0dI8BvMBJdEsx5wOgrQ8C6An2dbiRcyPzk16db20cCAACqp0+b3&#10;pGVWty6I8y1DwSsaYhi+bFc5N4cvLdmzHkD0r3Z4UkHKiqNzpUMqn5RzTnQi9SaeI1szzPwmzWN2&#10;XnZlUjAVwcDn+dekx3xigU/e3DqOlc/caSIJiEQYJ6VfsVFsdzdP7tcEMYoT5GenPDwlBO9zYtiJ&#10;mDtnBOTV9RGwdBKqnbkZrjNY1a+kQw2eLdDwWA+Y/wCFcNHbalYeIYb24uJ54RuDM0hPBBwPpnn8&#10;K0lmNJ3jHcy/s+o0pN2NHW/DJe6nnifc7OST6807w3bXemTXEMqqUnUdR0xn/EfkKSbxI39qR20c&#10;LGN3Cljx19K3J9kQhmaQKu4Fj6DvXmSq1Y6dz1OWEt90NnngtpxbysP3g4B71xOv6RHFdZH+rY54&#10;9a63XNKuPEN1aS6cQbS3J86ZSOMdvc1T8TWBi0tG3AsgGT64rKnh/q1VTTtzbo5m1WTUlscTcSuw&#10;QSSO5UbQWOcD0oT7mRUZG+RR61M+ANo7V6ZipNlnTkknv4I05ZpBivoTQYP9EUS4ZogEB9eBzXiH&#10;g21E+ree/EVvglvc/wD1ga920jYLbcOrHNd2Gi1C/c4cwneKSNLaMYxVGOZLe5kikOATlTirpcBl&#10;U96gnt4nbzGXJroPJXmV9S+zTWMgYBztOAvXPtXl9xf3ULbbiNo2HrXpV3HtjMicKOorh9aX+0rz&#10;eigqgwDjrWtKHO7HRSqezVyDQ9W/08KzH5hwa7qG5DRg5ry/yHspQ442nIrbtfECLEoLlT0IzUOm&#10;4uzOuolU95HZT3RC4U/MegrUtN/lLv8AvEc1wMGuJ9rhZm+UMM/Su5tL6CaMFHDD2NElY5K0HFIs&#10;TjKGs+GVopCo9a0JJAy8VBHCGJYipIg7KzGyyvIuKo2lkYLrzOzdQa0ZQsYz6VWlvIgnykE0i43t&#10;aJblVfLIwOlcgvh5P7RkuWLMrNlUHAFa8mrAjYOTUtjdLKuCOaznTjNpvob0p1aKdupJbRCIqO1a&#10;XAWkjiDLnFJJGQOvFaWscsp80isSBLVyNxis6dJM/IPxrPutSntAMJmg09nzrQ6JpVUcmqsl/GnV&#10;hXGaj4rmjiIWL5jwOa5xNT1K6nJmmITsF4rVUpPoSqVtz0t9TiP8YrF1nVVW2ZUbk1hxSSbMk1Uv&#10;neSI5J4rppwSepjOD6GRY3wt/FMDlv8AWNtJ+tevWdwJYgVNeA6o0sNws6Z3RtuBzXrmhagk1nGV&#10;bGVBINZV7uYRWh0l0+YzWFBoEuo7pVnMEZkBLBck7T/+vnsavyXK7cZyat6HdGW3eIbdsL7c/Xn+&#10;tZyXuOL2ZUJypy5o7ot21sba32STNIR0Yjk8d65nxBpVtcS20ZW6LFpCqQIOWbDZJPCjIPJ7muyO&#10;MZNeTfEzxbPprnS9PWR5GYPPIjFWRBg7RjkZ7njr+XNVjFwtJaHZl/tJ17w3Mx4ws72xeNpYydyq&#10;wPQ4OPxrrPDnigxlbHU5CUbCxTEcqegDH09z+Nc+PhXtFvqOjakU3r5hUOCGyM4Bycj8ao32m6rp&#10;E3k3D2ksj5baZArEewGR29a8P2VfCVOeGqPfdShjoOnJq/TudQ6y+DvEaT2qMdKuQUaIdN+RgexA&#10;BA9Rgfw5rrLjxVpVq6pLcKrFC5DELtA9c4/LrXH+Hbyd7UHU7C5EO5TBP5BuNrr93ATJAXB6YHzH&#10;muD8fTJqMaXLXdvdyRyGN54HDKxIB4x7du1ejGvJNS6S6djzHg4Tm4T3it11PR77xdB4hhdNPLGz&#10;VtpcjaZD9OuOnWuYufDreJ4r5Y5PLW2+SBicL5uAzFvYDAz/ALR9Kq6LGuleDGvEQK/lNLk9yM4/&#10;pWTc+KJ7fw1a6RZuVedTPdzqfmYuS2324I/T8OCjW9riZ1JapaI6lTVOl7Olp3K2o6VoVm39lWcs&#10;mp6pI4VrgN5cMJHXAH3vxPY9OldDp2nLa2i28JwEHBI7+tY/hrTYxCt4V3SNkIAPugcV1UELkAZH&#10;HYVyYrESqT9nHod1CmqcObqznLbW457h7S+QROrFTInK5HX6VXuNf1vT3OmaVqEsqzfKqwNv4POF&#10;AyAfXFa194WvdU1Q/YLdUiKgySOdqZyfzP0zXW6L4dsvC1nJcBWuLg8yz7Bux6KOw/GvVwmFs1UW&#10;lzhxWKtF05ampob38ui2h1UBb7ZmTgD88cA4xmtFXKthlNZtprNheMFilbef4WjYEfjjH61oyK3l&#10;Aq2CK9VHjSTb1VjK1p7K6TZvVpFYq4x/OvOvENxDZxlUwCfTtXW6pbyw+dLvOTk5J/WvMNblkupT&#10;5hJVThfelJ6HfSXJDRmx4c1d1+UOS/cZrrbaQyyyPK2FC4P49q810i0nSVJYycbu9dbdXcltCIiS&#10;NqbsepNZVPdhdmlH33fsWonV5mCKAoPSrrttgY+1Y+mNwM9TWndk/ZXx6V8rJ/vLHtNtpXOE1m4N&#10;xPIucgAV6v4K1ldT8Mw3EgH2qJfKmbHLEdD+Irxm7A/tCXav8XFdr4buW0nSpFO4NMcnntXtRmqa&#10;S7nDODxN12OyS2GrTyT3T7bdD3NZupeLPKU2mmRqkS/KH749axJ9TubmIxISsfTbmqsVoXbFc8q/&#10;L7lLdnXDBpvmqbLZdCCRnnkZ3JJJzzU0cVEkLRXBjPYCpkxXDNSv7x2aW0JFiAFI8fHSrC4IzSOA&#10;RUXE1czJVqm8We1acqioCoNaRmZulcgsrYG4UFRyep7Vs2FogvfLhTIHQ46mq1pF+9UeprtPDenR&#10;z3JlK/LGcD3Nenho89jjxVqMXJlzToHt5F3IQT6iulgPFJLEoXjHFNjbHFerGPKfMVqntdS+hqQV&#10;WRqnBqzlY/NNajNBxQIjaq7ip3GKrs3NSzSJSuI9y9KyriAcjFbjjIrOuE5rlqxuejh6jWhyeo2I&#10;IyByarx6bstZ380jykLMNuOg6V07+Sqku+wjvjNcvr+ugWb2UKK3mDDyjI49AP8APeuF04Q95nqx&#10;rVJrlijlNxL4rWsrRpo9oHJHFRm0t5HSe1V/IdQSG52t0Iz35FaVvcLYL57fdTt6+1bUcGpQcpbF&#10;yxDTstyiA0bsjjDKdpHoRVnymwSVOB14pNVu4LuVb62RkjnHzBj92ReGA9sFTn3rp7e1jvtHt7qL&#10;jcnzZ9Rwf1Fea8HzTkk9jpeLUYRcluc0ic5xWtppg89RNDHIh4KsoNV7uE2yhhwGPSo7eUq2fSsY&#10;3ozSZdT97B2Otm+wRR7Vt4Yj2ZEAx78VlBriO4Dy3LS4GAzMTx+NV0vfnG/kCpHuVeDOcHNddTEK&#10;eq0sefCg4aPW5fW8K/MDyKzZZcsWOMk5qB7nA61TluMmuKriHPQ6KWHs7lt7kBcCq3mtLIsa8sxw&#10;OaoyXHvUUd99nnSUYJU5welOm3JpPY6vZqK8z0fSdLjghUOwkkPJI6Cr11d2+n4JAOBnGcAVyFn4&#10;qnbytyokf8QQcn8T0rntf1t7+9k8qZ2hzhc8Zr3Pbwp0/cR4f1SpVq/vHodrqPjPTzasHxI39wDi&#10;uSu/HAMhC24ZPQiudVGc85NJLZFl4U1zPFyk9WdSwcKcfcR2OifECztLSWKe1kDMSVC42/5/CtHR&#10;/Flrd3yqw2luma8wRCrFfSrMQZSCpIIOQRWv1masczoQd3bc9rvdKt9UUNcOWjHOwHANeXa0Ej1y&#10;6WFdqJIUAHtxS2mvarax7EumK4x83NVVinmdpWRmLHJJHUmpr11UjoiKNCVJ73RYhsnuI96RMwzj&#10;IGaK1YNaubKIQQQJGi9jzzRUKpFLc1alfYyYRmrO0DpVWE4Iq7GCy4Uc1yRVzcRYi3QVOluTgAVL&#10;bjC845q/AuJgSMAda6KcLsmUrIrQ2UqncF68VtabZBXUsOM8irSiNwuCpJHO0YFXreJeMCvTpU1E&#10;82vVbReijjQYRRzVhUG3pyKgQYbIqfzD3Wuo81leVTmosGrjhWGRUJSpaKUiq6ZqpPAGUjFaTJUD&#10;pmocDWM7HJapYbkbC159f6aVkbjHWvYLq3yh4rh9XsSLhm25z7Vzzp6nfSqKSscBNZbSetVjCVrq&#10;p7M7jxWdNaY7UuUGjDIxRmrU0G096rMpzUOIrjk5FS4psS8ZqRuM1DNIkZpuM8Up68VIiYGaaNEV&#10;mj20KKsmPNOigycVa2HYhAxXR6KVQqfT0qnDp+9QSKuQwNB0GKhVIp2HZ2PTtK1KIWPzMMgc81i3&#10;kc2sXqwRHAY8n0FYOnXbyXcNvk4dsda7zw9AvnzPjkELXbH3kcVRKleS3LOj+G7TTwrLEDIP4yOa&#10;6EQAL0p0SipwOK1SSPNnOUndlOW3BXGK5nU9MGXKjg9q7Fl4rPu7cOp45rCtQjUWqOjDYiVOR41q&#10;FhP9qeMjPPB9agXTJRn5a9Nl8Oi5m8xgQfao5tAWEYIB/CvP+pyWx6v1qnJ76nnK6XI56U9LP7Nc&#10;DC813n9mKh4XmsLVLcfbEROWZgoxUyoWjY2p1E5aFy1t82quB2rTsHjGVJAIqO4jbTrBA8bIuMDP&#10;UelckNTlS/8ANDkQk7DjpmqjhlCSZbl7WL1O5vb5IIQVIIzzWNdeISgO3G0DOQe1RSRC6jI83ken&#10;IP19Kda+GJJGPzAeYoIbORkV3xpyWqOKbpxVpHnXibxVJdO0MbZBPUVXtLeG5soysczShSZWHIBz&#10;xwBTNb8Oy2mpzQhCFjOHbsBnANJb6nJpO+SJRhoymDzhsEBvryfzrKd29RxkoO3Qx72FY7hlzkjr&#10;UljEJCUUZJI4FUlMksjHBYmuq8I6VJLqkZk8vcTwm4FsevtSiruxKs9Vseg+F38jT4VkUowUZBHN&#10;dZHOr9DXN/YZ4CzOpUZyDjg1csZnzyCK7krKxzzgpao3w3FRGQ81HFJuAzUuwGlK7VkYxSjLUzLl&#10;CzfLg/TrSR6dcTAYAA9zV6e2zCQDj39KrC+e1i2NzJuCKPUmuP6jTbcpHesTJq0CtcaQYSskx+QH&#10;5iDk49hUeu2ukR2MLWpl81jwSDz65zWbo/ixZ9cu9Ou5EaCVz9nlY4G4fw+mD2/LvW9r9tB/YT3Q&#10;Kobf94c+mOR/n0qHhKLpycFqXGvVjWiqjsvI4DXre3hsjcKMSocqfeqtlrP27TnhmK+eBnH94etY&#10;ms6tNrN0LS0UsoPJA4//AFVoJ4cura0iulf97GMsvYjuK82FLlpqM3r0PSU37S8dV1OxsviFG2kP&#10;py6c8Jto1jLBgUHBA/QVwWqa9PqTMhbEPZR3+tejaV4fth4HnnREkur4OxlxyDtYAfh/j615A1tM&#10;l55Dghh96u+rT5nGU3d20OCElCMo0111Jok4Ln8KUJJLKkMS75JGCIo7sTgCnzFYI8E/Wuz+Fuhj&#10;Uby41yZQYrcmK393/iP4DA/E06cHOViJzUI3ZsaV4MawtUie5dmcjfgYGT1rsdHv4lZrRJRJJBw4&#10;HUHHcdqLqSNcqeT0wK4Ox03V/DniV7y3U3EF8/7yLpsxnB/LtXq8rsuXoculSD53r0PUpZGmlTB2&#10;/WpGuSqgEgnvVKOeGS3zKdsnoQaqPO5GMkVSpSZ5rnDYl1e4EsCxI5w33gKyorVQOBU5GTzUyj5R&#10;XVCPJGxnKavoYOo2AdTgD6Vw+o2c8TsY2IAOa9Qli3DGKyLvSEmzlevpVxpxk/eL+tOKsjhYWuDI&#10;p3E11mk3r2rI6kjseeDVSbSHhbKrwKkigYLtIxUVcPy6o6KOKVTRnf2moLNGpJHTmrZvooxywrzw&#10;Tz26Ha7D0waz7q/vZm2LK/zHHpXK4aXubxw6lK3Q9HN4LwlYzkHuKy7rQ1a6FyXfIBBHbkYqj4We&#10;6hHl3CkgnIb/ABrtCitH06isNwqy9jLljsYsdvE0e04yo5xUcW+2uMBPlNTpbSR3zMASrcEVpG2G&#10;zJFVYzlU1LFrKHiFSkbqit0VUAqcjFM5JWvoJ5SkdKpXlkkqfdqz9oVThiB9aa1xGX2bhkjIFF7D&#10;XMtUcpe+GY5mMm5gayE0g20xV16d+xr0MqrCqV1YpIpbHzAV1U8Q1oxNtnLfZUVelZ+owosLdOet&#10;a16TESorndUuwEPNbwabLtJo5TUEVtwxxU2g+JIrUrbyybGT5dx6EVn6hcEFua464llN5mMkEmpx&#10;NSMbGcYSd2e7aXrNpfara20l0ipK+GO4AdCQPxOB+Nd7Ne6ZYKsU9zbxFRlULAEgeg6mvnjQklnK&#10;qQOa9C0zTGSJSQFXOTgda56jg481zWnQnN2Z3VxrcZh81AyW46yFfmb2Uf4+9efX99p7a5PcW0J+&#10;0XBw2OVP9Ca3r63uNSkjs7Q8CH7/AGViSMn8hVWz8KPHrFrZXEscjeX5s/lgjCjgKD3yfYcV42Il&#10;Uqvlhse3gYUMNFyqP3rbeRxV/qraBqZFpa7nkw7hnGxlPUBcfKeOoP4VtQ+ILC5gBvoWtmkTcscz&#10;A5B4z83GP/rV6JqPhLRtStnimsYQxUqsqoA6/RuorxrXfCmpaXq8toIZryST545Y0Z2dfXAycjv6&#10;fiKcsLKMUrl08fSrPbU6e2v9P010vtPhsxMqsEfYdpzx8209P0/pzHie1tNWW+vLW1hsnj8tpljl&#10;3RySHAyo4xxS3mha/wCGrezmZyLm537LWObcwCheX/h7jpnsM5NJ/bWl3HhDUppAJNUWP54kjKBf&#10;mChj27jocHp3qI81N8kth1eWaVVdevz1LPiGe2hgstCmuHtrb7PvkdYy7MFHCgDuSMZJA96wtP0G&#10;8lO+40/USDykcdu3z/8AAjwB/SuhaWVNPg1+8MD3jFXXaMRW2PmjBbkYBx8gxnOSc5rpvCvjGXxR&#10;cT281vEu2Myq8ROMZAwQe/PXNPCYWlCHs2/n3MK1acXeKuZOlaN4lmWOG002ysLZQMCdyx984Oc1&#10;3Gl+H/sUW67lFzOTnd5e1V+g/wASa2tPRPKBxVieeCJcyOqj3OK7FhqFN3jE4Z43EVPdf4GV5RQk&#10;AHbnuc4qOeIzW8kQOC6FQcZ6iqdzqUwvnuI7y2hs4xjy2/eGY+oAAK9xnJ+lY8niRxISqA8569Pp&#10;WdXG0ae7N6OCrVNUSW2kyWN5uRGK5yDmt83H7rBPOOlcrJ4kncEBFGTnrVFr+7nkO2QjNc7zWl01&#10;O5ZbUlrPQ2NUSS5RkP3D1xXm/iOxcSERJlg3Qda9M0+C4eIrMGORkGi/0WGSKRymGfGePeuuFdVI&#10;3tYxqpQXs0cH4ejMKRxzKARwRirHiRAZI5EPysSDj8K2BpoLl0zgnj6Vm6/H5NtbR8sd3NXXlekV&#10;SjyMj01DtB5q9etttHIzkDtUNgAkIq7FC11KsSKzM3QAZr5KDcq9keztHU5DStDfUJpLzI2RsQUP&#10;fFajDc20DgcCupvLGSxsfIjCqCCTgckZ/qayBYhVBPU9RXoYqMrpBg5wjFspRoq43HAqzAyxTo56&#10;DIYfyqQWyRtub5lIwVqlcLtjKjoPu89vSsqbVPW+p0t8+iLGpwSwRpcySReZMApRFIwMc4JPboT/&#10;AEqhGx6mh7iW5WNZ5GfywQu7tn/9QqSIRlsEgCrqyjUleJnThKMbSJ0kMnyoDhRlmpGkGKu77f8A&#10;s9oIDh2IyfWsqTKZDdqxqQjGyTLpyve4ySQE0xWyahY5NSwrk1FjWJoWu3zt38K8813vh+ZLXTl3&#10;ABmJPXrXnqZ+0RxDozAE16GtpsjiVeMCvawfw6dDyczUWlF9TWa7B6nFKjbuc1mOp2KT1p6SsBwe&#10;lektj56VJLY24zVhTWTazs3Wrwloucs4NMuBT60p4qssrM2BUrZVc5pmdhrnd7VWkGKeJeTnpULy&#10;ZyO1S2aRi7iMeKpT96sO9UrmUBTzXPUaOyjF3MfUZAkZB6VwGpyZmbnOK6rWbvggEVxd45ZmNeXW&#10;km7HvUYOMbsLLWrjTGYRFSjkb0cZB9j7VPrN+kuk2s0Zwry8jPQgGueuj1OSKI5PP0K6h3FnR0ZY&#10;u4YnaGX8wpB9c5B4PThqj5JU29Gjmrr3lJbo2rS8M+l30a5LwbLhOM/Lna/81P8AwGuk8Ma+66Nd&#10;WESNJcCTdAoBI+brn6Y/HNZsGnWsdmtuD5UoQxNNGAGYEYO7+8D6H8MVW0C7/wCEW8Q+ZeljZyKY&#10;XeMbgCcFT/n1rKhXp1JKOz2NK9KpCLclfqdrbQ6gQz3axsAOBjn9OKrSRHKxoOp+VR6mt/TvEWg6&#10;zcLY21w5mlUhVaJhnjJ5xiqx0a7W8AkUIind5gOQcelb1cNGS913MaOL1fOrM56YmFikgKsOCDxU&#10;TXGB96p/FE2bsSnAZmIxjrjv/KucluiB1rwcTBwm4o9WlJSgpM0pb0DIzVKS9/2qyJrznrVVrsnv&#10;Sp0mwlVS2Nd7zrzUDTls81lNc471GLwbgN2K7qVLU5p1zpHuXFiCpxngnNQwKHIzVVLgf2a0ityp&#10;wwqTSrrzW+dCOQAcV01aMnblM6deF7SOgt7SNQDjJq40arGRgAV1Gi+Hlls4Z52G6Rd2MetWta8P&#10;Whs3dV2sgyNvc0o4CfLzNkyzKip8iPK3ijWRiW6mp7WA3EgSJeByWPaqs8Lw30iNn72AK3rKzuIr&#10;YP8AKitzgHLGpnogik2TJZQRqu4A46571O7TFNtrHuPQtjgVUlSdkLBNo/vMwzWt4btp9QkaETIs&#10;UYySwz+VRSiqk7MVafJG5gvFPuO+Ng3fiivR/wCwLX+Odi3c4Aors+pPucH12B5jbtiQEnFacBDL&#10;gHHvWVGpIq7DuUY71z042OpsvttEw2nOK0LWKSZwFGSayYAScmu28NQxmNnYAnIGa66MOZ2Ma9Tk&#10;g5E1lpTKoZ+TV1oxG+0VeeRY14xVPl5C1d6ikrI8lzlN3ZNGOKkI4pIxxUmKsxZHik20/FGKBEZX&#10;NRmPirGKCOKB3M6aPIrn9QsQ7E7RXUyrVCeIHrUNXN6c2jiJ9NH92su80zYmSCPT3rup7YYJArJu&#10;7bcMY4rNxOuNS553eWpXkiseaLaa7jULPGQBxnjNctfQlGPHFYyRZnxGlk6modxV6lyGFYtalxeg&#10;xRlqsqmcCo415q7Eo7U0jZIQQYX3p8cODnFWkTcfpV23tNx6VokDLOlweYo3A1eurABc+1S6Xb+U&#10;2COta9xEGi6Vyzpe/cXPZHGRv9i1a2lP3VcZNep6MAu8r/Ed1ebaha5cEDntXbeE7oy2HJyyEKa7&#10;6LSVjjxKbjc7WJqsA1lRXOGGTV9JAQOa6TzGic1BIB3qTeMVTu7hY4ySelTJpK7HCLbsidSg7iqd&#10;26HgVgHUXmnbazYzgYqz5x2HJJ4rkWKjNaHfHCODuyV8EZ/Cq8WmQxXMNxIoLbs5Paqz3LofbPrV&#10;5dQUx5kdCR0A7VlGtBvXodMoTivd6ljWtLOqWRjDbSRw3pXmuoeGbvThK0Y3R5x9TXocGsBAVdGZ&#10;Ceop001tdxdiB1BFaSlSqap6ioSq0Pda0PP4tQfQE8xoxMezsOB/9auY1H4pa3DqXmwALbI3yxMv&#10;Ud+feu/1bTkuVbjOegArmrnwd9oQuIhtrCWL5Zctjqlho1FzX1OKfxdc63eTPMdhlI3DsQMAfyFb&#10;VvorXk8IMTSwlcuEHJ4+nFOfwWisrquCfat7TEl0LDpEZMDG1uQKf1um99CY4WpHfUdb+CIXgC2t&#10;nLG2eTLg/wA63ND8EHT7xLp5VMq9guan034g6ckogv7eS1yceZsyn445/SuzW4gnt1mhdHjdQysp&#10;yGB6EGu2kqctYnHVrVYPlasR/Y0uIPKkJHofesl7EwylAOnpWyj7ulRMf3qnPzGt7HJGTTM0IUPN&#10;SB6vy28awMcgEnPIrO2kngE0ik1LUm2tLGcCuP8AGDTWvlxrkHy2wfcjH6DP5139hAyp838Rzg9q&#10;5vx/bwGwiOR527gDrjvWVfSm2jowM19YUTxuXPIq7Pr183hxtMefMBIyp6kDkDPoMD/9VR3kJjY8&#10;c9q5+8uD5hRema8+m29j2K6jFXkaWhajFYTNJLHuZj1ArpLvxL51uFhQg46muFifpjrV+4m2w8cc&#10;UOjCU+ZnOsTNR5Ues+FdXtZvAsVutzGbmBn8yMHBGWYj9CK5XUtFkuYLjUIAu5Fyc9xnH+Ncz4UW&#10;W51hxE5VvKOQD1GQPx6iu91nTY7XSZLua+eEBP8AVq3BGOQR0NFRJ1Yyk7JBTnGNKSWrbPK5ZXlj&#10;OR8zHvXUfD671f8A4SfT7C2u5VgAYSKo+QRgMxyBxyTgE9yKxodH1O/h+1W9jK8WcLsIz+Izmu28&#10;JXul+EtLnn1CxuoNTlBV5nidgFzwoIXAHGTgnPc8ADshF38jiam2elmKK3JPVj3NMZk4zt+pryy+&#10;8bXet61a2WjXAk8xjuPlsAo9889PbvXbPoNy1mC11KZNuT8+OfwrrhV0ujOrh4rSctTadlBI3j86&#10;iMozjeOfevLNYlv7dnT7XPHs4OJG/nmufXWL9GOL65OPWZv8atY+MdHE5ZZY29JHugceop6uRXiF&#10;v4k1O2ffHezlv9tyw/I5rvfD3ja21EpbXZWK5Y4XGcNx+lb0sXTqO2zOevgKtJc0XzI7Qvmm4zTV&#10;YMAQQQadXScLuMa3RweKpvZgZwMVoA4peDQ7l052Zhy22Oo6U+y0tJp1LL36+laU0G8HA5pLJGin&#10;AY8Z4rnqUFKJ6NPHOGhvW1okUY2qBirPmY4xTUlXZ1pu8FiK47WDmc9WSInz7jUksgVD9KgJYjC5&#10;qjfC48khWINARhzPcdDqiee0ZPINaC3aOvUVzUNsjfMT+8HU1n6jqU9pcxpGflY4P5VDlZNs6vqq&#10;nLliM1vWZ5r+WGGQrGr7V28dOv65qO0vJ7e4gmeVjtYBix7HrWZImboAemcnvViU4RQfUV4c8RKV&#10;VO/U+gVCnGmoJdD0eCUSIrA9RmleRQ4BPXiuY0LVJrmBQ5HHAx6dqvXs0v8AaVmqqxUkliBwOK92&#10;o+VHzaw753FmZ4gjZdzIcEVxF6HlB616pfaZHfL5bDAbq1cpq2i22jMJZZN8GMgHr/8AXrqhUilq&#10;wpS5vcR5xPpFzcAsq/L6twKqrodhbvuvJyWzwBxmtzXNTmdgip5MZ6L3rOgsPPTzXB59a8vF4137&#10;I9fD4GHqzSsNV0jS1Dx2zSSdhj/GtAeN7mXhbMhSeACOlYcGm75s44Fb9jpm9+EGK8ypj2/dTud8&#10;cLCPvSSRo6T4jm+0KyiRRnlWXj/AfnW7YamV8VfaJAdtwpQY5x0x/KqdlZwi7t7NVBlmbH0HUn8A&#10;Caq6hItt4geO2kykL4Vj69/8KcalSEVOW1znlTpVZyhFauL+7/hz0rzAU3A1VmkG1mjQPKRhR0/M&#10;+lZWlao95GW8pkCjDbgdufY9/wDP4wQeKNJmuJLePUIPPVipj3cjFe3GalFSXU+e+q1IyatsUvFH&#10;hxNZ0ucRhjfIcxSq21jj+DP93rx0zyecmvm3X5G/tPdGgV+ACgxk/Svqlh9qjFqN6xupDMCVY56k&#10;Hsa+bvFVzZaj42u5bC3jhtPMxEka4UqoADYwMZxu/GiSjrIvnm0qTelw0y21XU1t9Fjnd4VYyCPg&#10;KuepP+eK73RfB8uiiW5S9mlukA3RRSFFZDyUz1z3HTkDtmuHtjJbss8bsjxnKsDyDXrnhWxuE8KG&#10;8uhm5vZPNZucsMAAnP0rzXGpzXjselTqRJYLyyt7EtC98XboXvZj+hbg1Qe4eU7nd3Pq7Fj+Zp90&#10;oE6o+4yP91ep/KrOp6amkafbXEzsrS8OGGAp64+uP5GvNq/WK17bI9KmqVJrvIypZGIquMsa6DRd&#10;PttahleNtxjbaQOxrprbwdp0cQ81Glc9SWI/lSp5ZXqJPRIKuZUKD5ZbnnIU7sda63RNFSVVlfuO&#10;mKNZ8PJpt3C1uyeXKSdrZymMd+c9fSrkGtWWmQbZ7tF292yB+ZFdeEy6VObdTU58VjlVpJ0Xub8F&#10;mkMYAHArL14hLKTYcPjAqCPxdY3cTG2lWTHXac1xWreLzc3b20LMw54VM/l3/KvWnZQsjgwuGqSn&#10;zz2J9P1ZdpilOGHeqXiLcYY5DjAcc+uar/ZZJArwwT4PcrjFRau7Ri1tZnBI+cL3APT8OtedGdeF&#10;Nwqo9utSoykpU3qWbU/uhXdeEbSJbSS7cDezbQT2ArhLQYjUdq0ZNQvYbI21q+3f3zjHvXk5bNQr&#10;uchYylKrR5Ivci8V621/qkkdtKY7aM7QVOC2P6dak8P2E9yvm3DSLD2LEkmtTS9Aso7SN5YhJMRk&#10;s3rVDWrW6kupEViIARsQ/KoH/wCuvoZUIKPtqut+hwwqu/1elpbqaU+g/aUZrRhJt5IB5FYE9m8T&#10;FWHSup8L2dta6bPey3CpKoKsrNgJ71ymu6v5l28sKEhsDkYyfWvLxmHhyqcdG+h1YTEVHUlBu6XU&#10;ryRBxtVeaozQXEBzgla27Jsxh2GCe1TSqrjpXnwqKLtc9CVTWxzUczA9SKleYuuDzWhcWcbL0H4V&#10;Qe2ZO/FdHNGQ1cr96mj4pmw56VOqYWpkawZLDIYZklUBmU5G7oa6vTvEz3V1HFcxKhPyqY+hJ+tc&#10;eBzwenbNa2gW7T6xbg/dRt5x7DI/XFdGGq1IzUYvdnPi6VKcHKa2R3TEtjimBCW4qebCbT7VFG5Z&#10;s9q+iex8pe5btuKuDpmqkPHNWkNZcxlNdSzF8ozjmlkfPB4FRecMcVE8nHJoczJQ1B2GD6VQnuQv&#10;em3V2EB5rn7y/wCTg1y1cQono4fCuTNOTUQM81lXupZBANZM183IzVR5zJ1NebVxnQ9mjgVF3ZFe&#10;ymUk+tYdwK2JBkVn3EXWuaNS7udkoaGRN9lwQ4lBx1UiqaPZQ3CPEkwkRgyuzgDg5wRj29auzw57&#10;VQe3Zn2quSa9GlW6WR51Wk76HTXaxTiOVQskRXKsx+VgfftmoZH87T7qI4JEJZSCMdPl9vT8a5zU&#10;Wm+yi13s8ETDjGFDbcH/AD9feq2nXDLdW9lPP5dtJKoL/wBzn+VYRw1tU9jSpirtxa3PoHwhp+i2&#10;+i22oaVFxdQq5ldtz89QT2wcjA9K17udQBuOBjrXlfw812fSEm0m7J+xFw0TvkGFmONp9ASPzz61&#10;13ia+aS1gtLSYCadWLuD/q4xwx+vOB717jaUdD5+NOUql2cVrF61/qdxOjbo1YrGc5BA7/j1rAuL&#10;n5ihPPetC6vPsVlMViAY4SPJzgfSufmSRLaOZxgSE7cnlsdT9K8apR5pXZ7SqcqsiOaRg3NVnuAt&#10;OmuVFviTO7tisaWcs3BqoUbnPUrWLkl4e1MSVmYc1SUFjVyFDxXQoqJyubkzZtGkYeUM/Pxj1NdB&#10;pAWNC0+4KhBIHX8KwbDIZWHUVvRq78jq3UVonZXLjqenaV4lg1CS2tLFWRI4/m3jpW5eZYlCSQOv&#10;Ncf4Lsk859kIZlXcznpk9q7UwMzZfHvXRCTnG5yV4xpVLHD61pEUKi5YdX54p1tp94zbVtZBx1Yb&#10;RXaJaw3N6m9Ayx/MoI71daPYxcpk1hLBQnLmkzb+0pwhyRWpwl3oU62wkZWbvt6CqdteyWBIjXy2&#10;7hRiu9uLjjleB7VxGsSW7XZEfXPIxwK58RTjRV6ehvhqs62lRXLaeIrnb6+5orFGKK5frVTudP1a&#10;n2KkcG1ckcD1pwUls81u61ZRxuogA2og3Y/vf/qArLjjrtcLOxhGakrktsgZgOldHps7W8LBDweo&#10;rDgiKsDW1ar8uD3remrMirZrU1Eu3cBWbNX4j8orEj3JKAelasD5Arpizz6sUtjQQ1JUCNxUoPFW&#10;cjQ6jFJmlpiCmmnU00AQyc1XaMFTxVlxUJ6EetBaKZiUjBFUbq0TPy5rVZagkTNS0axlqcre2II4&#10;Fcnq2mEBm216Nc2+7oKxL2wMitkcfSspROmEzyO4gaORhjoccVCGIrrtQ0RxIxA/HFZT6HMW+Vc1&#10;g4nRFGbHJzV6FiSKvWuguMF1JJrSi0cKeUIqlA1uV7OEueldBaWowDio7bTdv3QfwrXtrdkwCDQx&#10;OSJLa2AqzNCQmKmijwOlTlMjmk9jBvUwXshI4461Z04NpdwSF/dtw1asVuN2cVI9qGHIrkqVJQd0&#10;X7slaQr30apvVximx+I4UO3dmsfUtPLKQhI+lc21jPDLncxBoWY9Ajg4M9GPiCFkyCazLu+lvDtG&#10;dprCso3fG4muntoUREDdetQ6866teyNVQp0NUtR9lp4jjDMPmqw0SjJqwGG3AqG6mjhtz3dugrZq&#10;EI+hzc8pyMe8dGOxPxqsBxUhGTk0qxlzgV5MpOpK56MbRVgj5qdSB2p8NoccirIteK66dKdjGdSN&#10;yi0gUcqDQ17i1aMGNQRghV+Y/U1ZktMjpVKWxPYUShWjsOLpy3IVEc0fzABh0qB7dGBBUdKm+yuj&#10;cZq1FatIQAuSa5uSpU0tqjdzUdUzhdb04csoqv4X8TXmg38VpIWlsZJMeWWxsJ7jPQE9R+PrnsNb&#10;0iWOHzdheMjqP4frXnGqWxSZht+UnmuzDynTlyy3M6yjUjzLVH0DAS0W4oFyOxzXn/ifUtdttdtV&#10;tIZWtEBYyIhAHPIauu8IXEs+h2wnLGRY1Vy3UtgZq9qOmxsjyJwT94diK9v4keLTmqVVqSMGwvJr&#10;mBDIe3PvW9ZlZWCgc9/as2K3WJMKMCr9hgSlRwx757UJBVaexrCMItc7rmlQTsZ5XIVfmOT/AJ4r&#10;otuV+Zq4T4nXdxaeFbkWcbyOw2tsGdoIPNKcVKNmLBOXtkk7FDVvDtheaZ9qg2kbcgr3rxfVIfIv&#10;5FJzgnmva/B+k7vAdqDqTSs8QYK7DMeRnYfz/lXlXjCzFpqjD1J6V5ipSpVNdme1zqrSkr35Wc8r&#10;7ZB7mp7mf5AM1T6OD6UxmLvjrWpyeR1vhS8XSbOe/C+Y5cbl4yFHYfXJ/SuisbmfxPfQ316gWwiJ&#10;KwuMh88ZPtXIytaw6NazwKXICpOgzkMBz2wOvH412+ny3E+jx2sdl5UUCiMumSNu3AbpxnFZypty&#10;U0tTqpShs9kao8ffY7k2dvZeeobYgjXOT7Ac9fQVtwWlz4jgWS/0qSIKSQJ0A/75HUfU1B4J8OQ6&#10;bdNdTxgyuPk3D7nXp7816E0sUS84FejS5kvePLrYjll7iPIofB9v4d8Ww3sa+XFJkYYcAn/6+K7w&#10;NuxjmptbFveW21k3Y5HHIPqKoQXCRwBQcsPWtIwau+g51vbRi7WaOU8aeE0vYnvkcqyjoP615I0Z&#10;iZlwTg46V9HNEl1FslG5T1Fc5r/grT722eWLELqCQRWNSlzaounVS92R4ssbtzjFTWtjJd3ccKAn&#10;ecH6VZuIhbTyRlg2xiM10/hyfRYohP5n+kAYIPX/AOvXFVlKEbpXZ3UoKUtTptC1M20i6XdS7nC/&#10;upGPLj3966ZWrzy6tP7VuUlsd6SIQyuVPFdxp7TG0i+0AeaBhsHrXq5fiKlSmlVWpw5ngoRbnAv0&#10;U3cKXrXpXPnpRaY7NMbpS0hGRTJuxsV8ySbWbIrThuo2YDcM1zGoRuAWjJDYrGtL66Op28MjlR5g&#10;z9Kmph1JcyOqhVfwnrEKqVBx1pLhF8s5FcrfeLDp9x5EMIl8vhyWxk+1X7DxNZ6xbsIn2zKPnib7&#10;y/8A1vevGjiKc5uEXqj0ZYOvCKqSjoyjNMsdw49DXKeJNRjV45ByyMGxnr7V2NzboUZxg57ivKvF&#10;bSw3p2/cOcr1q2k9Gd9KStdbnY+Wl1bx3kBBUqCCO4qvcsroBn5s1leBNVDM+l3HEb5MTE9G9Pxr&#10;a1K1aGRsD7teLiqDpSUlselhq6m7M1fDMObCN1B5J/nXSO4DKdoOO9UfDsajTlC/UfjSaqt2YHFq&#10;vKg8k9a9WrKTgnE8ia567i9NS3daiY7dnIwqjJNeV+KfFLavfLFBkqpwF7fWtfXvEUx0NbOIDzpO&#10;GYelcfpenNLeLuPzeprkdWVuZO56WGwcafxLX9AuEklnjMzZPZR0rZRNsAXbjAp/9h3LaiuxC/t6&#10;VtDSHtwHvBsUV49aNeq7NfM9NTo0vhZR02xLrkqcGursdMZYfMZcLjjPU1yF/qkolMFh8oT7zD09&#10;qsWPifVrYKk0wuIgMbJFHT6jnP511YeFGi71DDEUcRWjeFvQ6ex8PakmrW+s7Uby2LLEXwdpBX6Z&#10;wc8/pXO3QdtSuHlj8uQyszITnac9K7nRvFVjqmIVDQ3AH+rfv9PWuY8XQPHrEkw+7PHuB9wMH+n5&#10;104ynCWHUqT0uedg61X6zKFaNnb8jz7xD4l1UNLY2d7ILbdhYlPysfQ9yPbpWPp2lahFqKy3RELt&#10;KnmOOqDjJ/I011kkmthH/rXlVV/3s13iWV1BeXUE4+2RNGjFwmCucjBx7qapzqwp+4rpHTRmndPT&#10;U9EkhhutNVLaVDBIhUOhyNh64I9q+dtVnj1LxbqdxGipDG/lxKBwFHAx+Veradr2i+H9Bv7KW6aO&#10;6lDskbq3Tb0Bxj1968h0a2jvZYRHdRx3F1NtKynaqc/eJ9OQfz9K7XNzpJ23PDjTtXkm9jb8O6cd&#10;Y8R6dpi42yS7pMjI2qCzfoCPxr36T7OtqnlbPJAATZjaAPTHavGbjTPC/hyWTz9em1a5wVaGxQIh&#10;UjlXbJGPXBz7VQfx/cWEMNpbpGljGWMdo8TsEyc/M3yluSfbnoaKbUNGa+ydRJp7HttxcLNBBJaQ&#10;pcOCU3bgFTBweefToAaadPhubW5t9TLXiXMflur/ACqE5xtA6deuc+/Ax4unxK8QTgLDeRoiDIRY&#10;EAAx7jOK27f4ieJbcI95ZwSQqAxZ7Z1+X/eBwM+pB61qppieGq20O40/SbDwpbs1lHKsLOA+PmYE&#10;nGfUjpxW9ZarLcRB8SKCOjKMiuY0Pxvo+tXEUE++0upGCrGzbkdj0AOAf0ArrpYPs8ZZR0FXFxa0&#10;MKyknaotTL1Kwed1uw7sVPzBmJ/L0+lcrq2lG9kBk+4Og966xr5ZMpu+buuartaiZ9xqr6WLp3j8&#10;Ry39nWtjb+TGmHx94duK5280l0ma5iciXIOa63WbeaCfciMY2HUc4NYhv1DeVOArduetfN5g8VSn&#10;zR2PcoSpyhZF/RtXSUJHIyiTPzKf5itGbwrFr/im2urnJtY7cBgDjewJwP1Oa46/tgx86B9rKc/K&#10;a6fwXrE14xtZX/ep3zyRXZgcwWK9ypucmIpypxcoGvr3hGK3h+0af+7CDmInIP0JPH61NH4Ts20n&#10;cZm+043eYTx9MZxitxUl2bJBuH94n9Ka+GhaBlDIy7Sp6c13PB0VNytucEMdXcIx5tjkbTxBpjsb&#10;WK9iaSP5Tg8Z9j3pdRvTJbhYMEEdT1/AdvxrMufDWn+H332ty7yyuQY+gVOo/WrUab0B9q4cbmks&#10;PH2SPSpYalOXtupUEVxJAsc0rFFJYJnjJJOcfjWdfWyb0D8DPSuiW3OMnNc/q+naheThLWNzjqQe&#10;lePSlPFT0Ox14046EjXdvbxgF1GPeoH1a3H8YqlL4D1+ZDI8SEKehl5A9axrrSrnTZUhuk8uRl3h&#10;WPOM4z+ldSytw1kTHGxk7I2JNaV3xGCR61GLl5TWdEiKBk1chx29aboqK0OunVbLyIH5xT3GBREc&#10;LxUmyS4kSOJCzMdoUDqaws27HWpJIrxJgl3H0GK6HQ5F06N7u6IV5R8iY5Vfc+pqKbTZNLbddgBi&#10;Mg1VtrGXW71IELLGxJLYOFArqw0XCrqtTjxE41KT193ua51xtRuDFbHJ6H2rdsYpVQLJ1qHQfDUe&#10;kRN5gVpcncwrZRV832Fe7FvlvI+cqzjdxhsOVNqc0xpiBgVJNIMYFU2PeuarLXQmEbrUl84jvUE1&#10;wcdaa7YqnPJ8prmnNpHRCmmyjezkk81izyZzV67k5NZMr815daTbPcw1OyIJDUQaiR+ajDV5k5vm&#10;PRitCbORUMqZFPU08DccVpTm2JruZUsGW7/hQdiwGFABznjvWo1s5cbRyD0pl5YpJNHlQNw7jvXq&#10;UJSUWu5zTiuZBa+HZLyzkkQRgOMksuRn3rm9R8MSWfmPe2kttCOkokHlt/ulsH8K9U0Tw9ZfYP39&#10;jCWznfsAY/j1rYk0TSDaBH021eMc7XjBGfxr16WHi4K+54uKxnvuJ4NHfTppk+nPdx7Lx0RhKGyA&#10;DkOTgjrkHnNbGhRX8ct1NM7GG5IG9zu3sB3Y9SA3b+WK9Pm+HWiXl1bzy2NuiodzxQsybxg4BAxj&#10;nB49PrW7aeHtO0/RDo8EH+hEsfLdixG4k9Tzx2PXgVv7F31Z531uMHojwrV0JuFBPyhBggnBrLvp&#10;3nl3kcKoVQOgA6CvQPiHKH1CHT4uILRAAgzhWPOPyxXDKqsjhhgKM5rCdNJnXCq5xuYVzufj0quk&#10;Hcitd7Y9WHJpgg56Vg5cugnBvUopDk9K0IIelPSDFXIo+nFLmuJQLFpEAelb9pCrEbh09qzLWPpW&#10;7ZpgVvSXNuW/dR1vh/V10218k24bJzkHB/Gt6HWEmjaSUbM9EHNcdb9KumcKuAea9CcowgcXsfaT&#10;ubyayyXRfbiPoAOoFb1veJcxBh3Ga4S0cTTqrHjqa7bT4lS1DBcbq54VHJk4mjGml3FucGMqq/MR&#10;XCalYH7U5TjHXnqfauwudQh+0m3Q7mzhiOg9qzrtLcqzOueeSvb+Vc+JjGorG+DlKk9VuccQVOD2&#10;oqa5bFw4UcZ4zRXhtJOx7au1c0yDcR/MxLuctRFp7FgSKNMLhwZlzn7pro4kjkiB4Dd6+hjBPU8S&#10;dTk0M2K1VF5HNTqFAyKmkUIc9RVZXDMcdMdqvYlSciwU3AMKswN2qKHmM+3NELEMT607kNXVjRR6&#10;nVqpKTUytVpnPKBbDUuahVqlBqjJoWlxQKWmSRsKiK1YIpu2gLkBSonjzVsrTClA0yg0HFUriAEH&#10;itp14qsYAx5FS0aRkc42lee/TipY9CjA5UZroVgA6CpBCPSp5UW68uhzZ0VAPu00aSueVFdMYR6U&#10;wwj0p8qD28jFj01V6CrC2Sj+GtMRU7y6Tihe2Zm/ZQO1Bt/atIx00x1lKJcajKAh29Kcq+tWjHUD&#10;qRXDWpvc2UrlG7iBzWTPbgk8VtTc1SkTJrx6sXzHbRm0ihbQrG+SKujdv3ZpFjA61IB75qoyfLY0&#10;nK7JPPcDGagYljliSacabRKcno2SklsNCbmwBWja2oAHFRWsWTk1rwxgAV6GDoX95nPXq20QiWwx&#10;0pxgHpVoKMUu2vWUEjgdRlE2+e1Ma2HpWhtpQijkjNDppgqrRlNYAgYGTVmzsvLbc+3PoBV0jA4F&#10;PAAXmnClFO4p15NWIJ7SOWMg8fSuR1Lw7bi4DmItk9VHeuteT5tobFKYg6nPNaOEXq0KlXnT0TM/&#10;TIItOtljiGB1P1p11qY2lV5NNuf3fANUDtZ8kVRpCCk+aRIjsRkjG7tUyOynKnDCqF3cGNfkH6VH&#10;NqCpYPMwIKjkUpbGvsr7GH4m8Rapp8ivb6g0ZUnjCkH6gjmszTfiGtxZT2Gpxb5pG+WbORg4B49R&#10;1A/wrn/FF9FfsdhLHPeuSkDI3HNcCcoybUjtlCDily2sfSGi2tsuhJHGEKtuclDkEscnHtzx7Yrx&#10;b4jRomsugBBznJ6mtXwP4ufRyILti9hK2d+PmjbgZJ7jjv0qL4h2kN5fte2xDfL82327/rTnUjVg&#10;rbozo050pyT2Z5ntLE/SmwITJnHQ1cjiOXBHtV50gjt4UUfOQPwqYq5XLqVZYy0ecZx7V6V8P9Tn&#10;1WVrJpxH5kIWdSq4bbkD3HUelcpoUtnDfMl0qmMpj5v8/T8qm0PX7Tw345SRwn2Ob91MRn5EYg7h&#10;9CAfpmrjVXtOQdSFoabns1o7qzJINjI3Qnn6/wCfatuDEqjeDmm2v9m38CzwyQTIRkOjAg/jV1Vh&#10;GFXGPSu1I8epO72MzULUCFpF/hGcGvFbLx0974naNgI7d5AinPRQW6j3yPyr3TVbqG2snZ8kdAAO&#10;teH3Pgm3OvS3treKR5gkEL4ULyDj+laqM5xtE6MJUhF++er2bieNPK+bI4qh4usNRfSHFtkZHzFW&#10;wQP8+lHhzUrdEWAuPNQYIPU/T1rqZS86lCBsxzScXB2kjOVRKd4bHhEPhmINumk3e23OfzNa8Flb&#10;RJGqRjavH+R0roddsYrO5Jj4Vug9K5+acJ0q6tNKF4HsYKtGT1Nu3kRYwIwAB6VpQ3I2gE9a5GDU&#10;dpwDn2rTguiy5B4rihVcZXOrEUlONmdJ5ox1qWOT3rFglMvAyavRyFOtevSmpI+ZxWH5XoaVJUUb&#10;k9alyB3rQ81xK9zHvQ1zV7bCG4Dg8jmulmkAU1jzbJruND/E2KmtJqlKx24CH72LaMy8icXcxZs7&#10;mJrldR+1WN+lzBI8ciHKOnBH+fSu21WFotQlRunBH0xWLeWq3MJUjmvh/aOjXbfc+3cfbUVY0vD/&#10;AI1OoRfZLrat3t54wsnuvofarTaJ/aczSToMZ4A75rza5tJLSYsPlAOQQeleh+E/EovLUQ3T/v4+&#10;GY/xD1r3qNWNRaHiVIOndJWZYTw0lrMsyrj2FbxjivIvLmH7zGAx7/WtJAJoxwMVH9lCv0610TjG&#10;ceWRxRqyUrogsJRp1mQ7YVF61g694tntbRoreMBpAQZD2BHaqvje4udPu7FEY/Z5nw/vz0/M1n6r&#10;ALrTi2BkLwRXk4rESoyjTWx6+Hw1Oovay1bORur52wC7MT0Gc112g2BhsRJKvzsMkGue8M6cL7UG&#10;mlXKxHgds9675l+UKowB0rhxVa3uI6VJ79yrBfzWU25Npx2YZFLqGqzalF5cgRf9wEZ/WkngGwue&#10;1Z9srzS4UVnGtUUOW/yNY06cn7S2qKzRrFervIAYFSaJLNmXcpIBOBxVy6tA4bccEfpXQ6Lo8Osa&#10;QjSXk0ckbGNxEAAD1/iB7EVtSouv7vUuti1RgqjOOaGeB0kjLB1IIK8EH1zXQXviK3vPDqnVAyXt&#10;u4AdE4cHjPHT3+n4DM1rwn4isrzOmXn22Mn5Y2ZUce3PB+uR9KiifUbJkt9e0iSBXO3ztuUzzwSM&#10;jt61Tw9bDxdleL3RyyxVHEOLfxLbucy6JaeIY8kMizrICDnIJrrB4jbRtUZYtOluprmNB5ckgjwA&#10;0nJ69c9MdvepZ9D8NWGg6leCIpN5ZdArEKjY4Zce/auKvxc3Ok6l4iW4iijSVITulPmSuVGQuck8&#10;c8noDjpXo4e/InB7nDXqRtLSyNnXvDMWta0Bqmqw2eo3nzQWcXJGeB7kceg6GuksLHQfhpNZAxy3&#10;Fzco6y3AA3KmV/hz0yB+R+lYnwvsLrxHqZ13UAXj06BLO1JPccnn2GP++60vEUUUvxBmttSi3q9u&#10;n2XPQAAnH5760qzlQpSqN3OKmo1ZqFrHeNbaL4nsI7gxW19AQfLkKglc9cHqp9ehrPvvA2kX7Qlh&#10;NH5RyFRgQT7gg1y11rB8K6nZX8ESizl/c3USDG5ezY/vLzj8R3zXo8dyk1vHcwSLJFIodGU5DA8g&#10;ilhK8MVTVRqzJqKrhnyxk7GG3g7SUu4bqWMztCcqkiptz2OAo6VvQxKvOBgDGMUsWZjlunpVlkCp&#10;wMV1pJaI5p1py+J3Mf8AsrRPtyXB02z+0owZZRCu4Ed84zWleSlbZmRQzAcKT1rBvvMF6HjJAHXm&#10;qkmrTyTiBRntyab0NXRckncJrESzG6iYoxOSue9XBIY4dzemaZJOsUTMCOBuIrI1XXLddNjRc+cx&#10;2lcHA/H8qw9tFT5WzqjRnKK0JrvV4ERt4yoHOa841+7TUbvGmmSaYt8qqpOB610sOlzaq264DEH+&#10;HsBXX+G/DFpp0Zk8lfNY/e9AOlT7ZVvcS0KqRVBczZ5LbXd5assN/BJCSP41xke1dR4RVV1+OdZF&#10;WNhtOfXtXW+LtFs79LO3l2LJJOAjH2BOP0rZtNNsLK3wsMMOB0UAYrjjlsIV/axdhfXL0tVuXr+Z&#10;LeweZiAEGSa4K48QXU0rLDwmcDjk1Jrt5Je3zQR3MjWyHAXPBPr71oaBb2Udwo2h5gM8joaVavKt&#10;UVODsjpw+HhhaPtKi5m+hzU8d5NLvcMDnksK2rS0k8pQI3bPQ7Tya7UwQIC5iQkncflrhvFdxrd5&#10;ewxadN9kiiYOHHUsPw6ex4NZ1cojPWTuZf2i6r5Yxsb1vpZGN7AN79BV8WUQTBRlPXen5g/59s1z&#10;Gnax4hhEEV+La4TcPMmMPzkZ5xggZx7V139oWMuERd46nK7R+telQp0qUeWCscNb2zd5a+hE+qaf&#10;ZWETTXNv5k3ESBgDI2QuAOvUqD6Z5rznxf4JaOxutT+1tFdNIZZJHTdHI5JwO7IvIAGcAAcE812u&#10;q6JDrc1jfPdtbtburpGeU2g5HHHPA5/CsLUPEGqSvIsd0nlfdMYiUqw6ZwwJ5+tFaqoq0uptg6E5&#10;yvT363PHbOW6kcqY3YqhkIUfwqCWPuBg/lW/pqk2iF2+bvW74kaPW9Kto5bWJbqzGEkiG0PH6FfU&#10;dR2+9wM1taR4T07UPD1m8TyR3UsYLSByQGAwePTjpXHKkqnwHqRqSoa1FY5yFTI4VT16kdq6zwp9&#10;ji1sRzKxlkBEPGVBxk/jgH/OK56e1bQxLHdMBMsm07W3D2xj86da3ssU8N1EzK6kEHvnNefGbpVU&#10;2tEzvqQdei4xe6O+1/STqTxj+FTkj1p9hpsWnjcFw3TPtWlBqmn3jQqlzF50qb0idtsjL6hTzj3r&#10;G13xLpelahBp97M8EsoEiMYyVdckHBAPIwCc+o619AqcFLnPmFXqyh7BG0FE/wB59q9TgU4www2z&#10;vgsT0JPSqcDrNgwEsrfdPrUk/mwowIIyOac5WVzGMHe1yrI+SRULNSM1Ru3FcDlc9CMSOSTGazbm&#10;4AB5qa5cgGsK6lYE81yVpM9HD0eZjLmbOeay5psZ5qZyWyScVnT5zj+VefOMpbHrwioIa02T1oWT&#10;nrTZbOZIllZWCN0JHWolilKl1UlVPJrnlhZ9i/aovB6mVqzEmweatCUbayjBxZfMmjThIfao4YHr&#10;mp5is9zHuGVXgketZluWmYqh59KmLyw/LICjCvXw92jkrWTOui1hYxHCDkNgACuptx9phHmIVjYA&#10;qx64+mOPwrzrw/KY9XhmDZkBOCeeSCP61191qL28UTvcFpz94L0GOo/X9K9ylL3T5rG0/fSib+1b&#10;dXkLliVG4nA6VlX/AIisLS0eVZ45ZM7I41cfM5BIHt0P5Vw+q+LtSt7u9sUu43gkX91vjUlAw+7w&#10;B7jnPGDzXFS2k88rSySH7RIpkjcPncwPIJ65q3PojnhhLq8mW768kvppJZxidpD5nX73tntWUbZn&#10;vWBwUi59s/5/lUtlcTS3TyS/Pu5bPc+tXVwiuAPvtuJ968+tXipWZ6lKi3C6MmWHc/SmiDjpWmYR&#10;nIFJ5NcMqt5XNfZmesPtVmKHpxU6wZPTirKRACtYSIcB1rDk102n2iy2+MYIOd1YVuMMMcGtiK8e&#10;K38tW4z1rspysZyjdF90SFtqtkgVQurny+hphuScktknqart++Na1ffW5FNcrJ47squ4MVOMZroJ&#10;fGTpZpbWdv5YWMIHdskcY4rAjtg4UAZx2q2mmsSCRXG3UhdQZu4U6lnNbF3S9TTKRycc7nduvTmo&#10;59RZyVTOzPH0pY9M2k4FPOm5HSsH7TlsbJU+a5nl8nJAoq2bAjiiuf2czfniXbZg0Ktk5HBzV1bt&#10;0I2Y57VXjjBiBXjHapbaHLMete/rc8F23ZdO6RMscfSo1jKtjGKnPKgdDU5iHlgjvTZKkUxI6PjP&#10;FWYjyM1G0OSKmhQ7gDWSvc0laxY3Y4p4YVHOML71Cj81rezMeW6ujQRqsJVKJs1bQ1ojmmrE606m&#10;rT6sxY3FGKfSUCG4pMU/FGKBkJWm7KnxSYoC5GEp22pAKMUBci20mypsUmKAuRbaNtS4oxSC5Dtp&#10;NtTYo21LQ0yAx1E8XtV3bTCtRKCZaqNGRNB7VUaCtuSIHtVdoPauCthU3c7KdfQx2iI7UwgitSSA&#10;+lVJISO1cFTDuOx0wqplM00ctUrrjtUaIxfpXLyvmsbpqxp2oHFacY4qhaxHArSRcCvfw0Wonm15&#10;K5IKWkApQK7LHJcMUuKdilxTsTcDt24qFgcVORTCKYins+bJqzuBj4prJQAQMUx7lC6gaVuKqG0e&#10;PkjitkDDcihwjLSNo1WtDHjgSU8rn2qprFmpsCm3CE84rZt4GWZj1Q9vSn3lurwspGQetRNOUGkb&#10;U63LVTPJrzwtDI5Zcgnrisy68KLHAzBifc16DdW3kSMp4A6ZqkxhlDRkjJr5WrVrU5WbPfhKE/es&#10;cVpdhEI3gZcnP51s6Bp2m3U93pl7cBZCn7gO2AVwdw/Djj0z6GqeoI+m3hkUZU+lchq12by83YwB&#10;0q8C5uv7S+heNUfZe7uW9S0+ytNWnt7R/MiiO3f5iuHPUkFQBjmpdG8PT67qQjhRvJTG9wOnt9az&#10;LdWZc9BnBNez/DqG3tfDsQdFSZmZnJHLZJxn8MD8K96lacjxqtVwjdHL6p8M447BnhLeco4Oe9ea&#10;toE0V1IlwPmU45719PTFbkFYwCOhrzH4g6TBY2TXBdY3Y4GQSXPp7dK2qU1a6MKNV1JWluebx38+&#10;kxulnM6MwwdrY9f8am0zxXrumnNvqdyoz91n3j8myKysP3bP1FPGcc4/KudytsdXkzT1bWdU1p1n&#10;1C5ln2/d3cKPoBwKp2f2xLlPs25XchRjvzXQ6BNa3VtJb3EK71XIPqK0LW7022uxtj3zk4REUlif&#10;QVg6rbaS1OunRVk76Fy01a305ILPVFYSHgzFc59zXoWn3NwlsPJkMkTDIJOfyNcI3hrVvEd3HJNb&#10;pZQDo0hyxH0rv9F0RNF0xLNLiWZFzgyHOPYeg9q9XCzq8nLU1PMzBUebmhuYGq288jl3Ysa5W7tm&#10;VWHNej6hCGXgVyeoW4ycfpXqcqnCzOHD4iUJ2OOjV45Ce1dDpgMsQ9M8is64QRv0q9ol0gkKP93p&#10;+NeXKmoSsj23Uk43Ojt4OmABWmlr8uMZqKxCPJnOQOlbscK7eRWtObizzsTK6MoRMo6VFK+0cmtt&#10;oQeABWXfWZf7g5rrjVT3POUE3qZM9z8pweKwprs/aVZc7gwI/CtqfSZ2O5e3bNUl01/Ny6nNY1JS&#10;m7JHs0I0acL3NLUdmpadHfRECaNcSJ3/AMiudLK1dHBYhv3bZCuNtZep6bNp9z+8G5X5DAcZrwc0&#10;wnK+ZHqZbiYSj7O+vQ5/ULUSRk8HNYVsW06+STJAHfFdc0e8Yx1rNuNDec5xxXl4XESpysd2Ioxq&#10;Rv1PR/C+oC+0uM87lGMnuK15vlIb0rz7wVe3Olauul3e5oZ8+S3owGcH6jP5D1r0uWESLivpqVWN&#10;WPNE+WxFN0atpHDfES1l1HQ7dLVd0scwcgcHbgjj8cflWGsjvYCJ/vEYrrfEDiymt8Ru7MCAB6jk&#10;Z9v6kVz+kWX2+6bJIiSQjPrivJzSlKc4pHtZfOEaHM9kS6Pp8dhaBUUAnkmpry98mMiNcse/pXTy&#10;2FpLbeRChSRRkMRya5W8sZELJ5bk9OBXJXw86TT3uFCtCtO7MmXUZbfTbiaU72Ckip9ImW4soZIW&#10;J3rkkd6r634e1q40nyrKyYhx8xJAOPxqPwPa3llPNZajA8LW/wC8UN3B9PxzTo4OryqTWrOmpiaW&#10;sYitLeX+uw6RYwq8jH5t5IAGM5PoB/8AWr0vSfD4srSSGUhyzbtwJHYDp+FUdNhtF1qO8ESidlKF&#10;19D/APqFdUzccd69qjhoU9ep4ONxtWfuLRGTFoFpBdC63Tb1GFBkJA9xmsjxJ4Zmu7XfDf3QVORF&#10;vGMd+2c+5ya67BAGeaJMNGyn0rSVKEotWOSni6sKine9jxG80bXbSyv9P0KZLyznTE6kL+7f/ePJ&#10;IHvXI2/gnxRfaasqabcvA3zDzHRc9s4Yg/pX0To+lwWdksccaoqkhVUcAZrTWFVXGBilTpJammIx&#10;SlJ2Oa8B6N/Yvg/T7RkKS+X5koI53t8xB+mcfgKzPiVprf2fa63bIDcWD/NnvG3Hbk4OO/ALV2pd&#10;UJAxVeV4rhJIZVV42BVlYZBB6itJRUouLOeE5Rqc6PCL/W7jU9M+z3EcPyuG3KMEV6h8Po5R4Ms1&#10;nz959meu3ecf59MVnXnwvspbsS2N9LbwMfnidfMwP9knp+Oa7G1tYdMsILS2XEUKBFB9B61z4fDq&#10;i2lsdeIxEakbLcvRJtHAqjql41rCW6CtBGKwgkfMR0rI1dDNAwfv0zXUcdNJz1OffV4528pcFz2N&#10;WtPtAr+bIoDnr9K522gP9rhYkyn8R7Dmu3ghAgA9vWk1c7arSskc/qnNz5a9Dyar2+krPLhwCp5H&#10;FWNS/d334Vc0yde+ODXkQtLENM9KUpRoe6atjp0cSqAo4HpWskW0e9NhKhQeORTby/gsrdpZXCqo&#10;/OvWSjBXPBnKdSVt2cZ49UyLZxRtiVZfMBB5GBjP61lW+oXvlCNpTJxyz8mjU79tSv3nPQ8KPQUk&#10;AAI44zXzuKxspVWqb0PpsPho0qCjJXZcbT77+zJZrR0EjDptyT7Vd07R5YLy3eaRvMwHYg4DHvXQ&#10;6dDbmyQjBXGfpXKeINbme/EFo2xIj97+8a9CcaOHoqc9zhp1K2JqunHRHelkVBuIH1rGumgkudig&#10;bmPGSAK5BZbq9kD3E7sexJ6VqRTWtgplkdyyDIYdv/19KmnmXtZWgrLuZf2d7Ld3fkb8unsltI7b&#10;AFGfrXMz3lsGWJZl+ZsN8/bvmqGo67Pq0bW8rs0OeEzj6fjXNy3L2Uu2QYU/dfoG/wDr0542M3aC&#10;OuhgZ01eqz0d79ZLJswo2UIDoenFcvIF3EjHJrFTWiDlWAb1BqX+0wV3ZB9aipVc7NnXh8OqV7dS&#10;3Oip8y8ZrU8PXYtraWIMd0TF407bT1A+h/mK5xtSSUJEMlj1xU1rdiG6GWIz8rFeuDSpTcZG9al7&#10;SnZli+3XmoSz3AUnzG2rjIHNYWo6u0OqREP/AKKhAkCjr6kY9Pbrj3q5c3bJaswYiQnAb3rlL+XO&#10;6s1DnbuKbUElHodzdfE3SrHQLayNt/aEv2dFa348voMhmOR68AHp2rz+xt4tY1d7uOyhtVmmJSGH&#10;IVcnhR/9YflWObUzXBxwvf2r07wBo6yS/a5IsxW+BHk/x/8A1q9BylJKKPKhGMJOZ32h2M+l6XDb&#10;zyKzoMfL0UdhV+WeJ4mEmS4756VG00bZRjis6eVYoggI3Z5pVJ8isjBQdSV3uTE5PXOajlbAxTYE&#10;MqlyxwDViWzV4zyQ2OBWcYNrQ2uouzMS6dsZGcVjXILHk811L2OxMOc57YrOvbSONDIeo5+lTPDt&#10;o76GIgnZHKzyFOMfnVJ3BwTjn2qzfFFlPJ/OsyaXHHYVzwo6nbUq6XOg0uWIx/KfLcc7yu8fiO1a&#10;jSp5Lj7NbTNjJEQAH5DmuGt7+SGTKSFT7dq1SZ2jN7FcByByAMHH0rrjCyPPnO8rlS9gaOVnVQAT&#10;0B6VWFwVGDUcuoGOcOx3c55qjc3yvIxUAA9AK46uGTdzojibGrHfNDIrocEVfOrG+ZUlPTocciuS&#10;N3xjNIl60bgg9OlXRpuOhlVrpno+mvFGEaNHL7ujgjd9Ku6jJcwyW48lmMziJACDknAAz2IwME+n&#10;NcCvii5QAqeg67qtaR4lnk1a0aWREVZBgtwqk8c57V6NOx5tWTbudTfeB7xXe4uJZJpXwf8ARk3B&#10;DjoR1OPwzS+GPD1lqmgm8u3mEplOAjgbMfh15/KupluJp7S6NnL9nuJgSku3OOMA9M5/DtWNoenX&#10;+l6QLC4lgkKSEhYjlQM5yCQD19fStJJb2OSE5tNNnPa1oCaVdM8UrOrECQMOQSM547H3/XPGcIs9&#10;q73XrSI+H/NkC+cEGOeeeQOOuOv4VxsacdM14ePXLPQ9nCT5qepWMeO1NWIs3Aq/5GTzUywBR0rz&#10;1Ox0uJRWAChgBVxlwagdMmuyjI55iQKS3FTSNsGB2psSY46VOsCSnua7VK+xkU0SadsAkL7d62bL&#10;TCxGc/U1bsrBRg44retrdUA4rWNNvcwqVVHYr2umqMfLWklkoHSrEYwOlTqK6FTRxyrSZWFsoHSg&#10;wADgVc28U08dqbpoSqszjbjPSirDZLUVlyI3VVmfaxFoSmBkVLGpjBJX5hTEnVSQvHNTL++JAbDV&#10;0GDuSQorgtu5qY5GAvIqBU8tQP4s84qxGhI60PYWidxNhOO1Lg1KENLsrPlZXOiJs7cVDjmrZXIq&#10;Ly/mqrDUlYkiyKuxmqyCrCVrE5qmpYU1IKiWpBVnOx9FIKWmSLRRRQAlFLRQAUUUtACUUUUCExRi&#10;nUYoAbilxS0UAJTcU+ikMiKUwx1YxSEVLihqTKrRjHSq8kAPatArTClZypJmsajRkmyBPIpRZhTk&#10;CtMpTCtZfV4Loa+3kV4lxVlaZjFOBraEbGc5XJhTsUxakFaoxYYpQKKdTJExSEU6igCPbSbfapMU&#10;UDuQlKVYQx5qQihc0BcBEFHy1DOpZDxVkkd6qXLllKqcUmOF7nnut3dy13LCRgKcAjvXNyrcQTiQ&#10;O24e/Br1OHTrfzhM6Dep+Vj61DfaDp10SWj2N1O3jP4V5VTAubcr7n0FPMKcEoW0OALw6pZkNxIB&#10;gqa5C40ZzPIi/wAPIrttY8PTWEu+0Z3TP3h29ia5t55I7pJmHXhsV5saNShJ2PQbp1afkUdJtN0d&#10;xbSEBskqD1Jx/h/Kut8L6o8EK2k3AGQGznJHXP4YP41galBNAPtlsW2sASFOM46fiKoSasbayVs7&#10;fMAO9WHOcbhjnBz2r08DWjUV1uefVoWfKz2rQ9RjO6J2Geo/HtXKfFPULY6ZFb7lMhbco7+n9a4e&#10;y8XSmItvJLHOMcVj6pqEmpXRlmdnbuWOa7KtT3bHG8MoVOe5m7STwK1tD0qPUL4xO2Aq7setZxdQ&#10;OK3PCNreTa0ksUZ8kgq747Z7fiK45xnKLUNzopqPOubY2bvw+LZ0SxwJW4JPYetdXoGgWWlss7oJ&#10;Lpv+Wjjkf4fSo9XjS1tlER+fPzHuaoaVf3P2pVc7gD/EelehgsBUp0uepuY4jFU5y5KbO7WXOTTv&#10;tBxzVe1y67mOabczKgrtppXsedXTtoFxKXGO1Y9zCGU4/lV5Zg/ekeHcMiu2OiscEJWlc4zU7U4y&#10;B0rAMrQyHsetegXloCh45rkNT05txZV4rjr076o+joVYzhY1/D2umSURu/PvXotvKGiU8V4RFJLZ&#10;XO7Bxmu/0XxOHiUMTxwcjpXEpNbir0OdXR324GgwhhWfa3yThSucd61onV14rZTPMqU3FlU24H8I&#10;qnc2q4yFAPrVm81extJTDNOBIBkgAnH1xXOzeLIZLzyEtJPLx992CnP0wf50vrVOD95mlPB4iqvc&#10;ibdrBFMuwgZFX5tKiu7RorhQwI6nrUWmR2jokwYMW5U5rRuZMQOIlLNjgA4zVVJRqbaowhz05W2a&#10;PKtVkt9I1GW2aQOYz+NT2Oo2eoJ+7cBhxtPUfUVzeoeGHN5LqV5rkPmXB3IjMWbkBhkKCRwR19vW&#10;sNjcWF1kMQynh16V4eIwUFdJ6s+nqVpcqa1Xc9K8tUljlA+aNw6kexrrrfVQ6RnaSrdxXmGkeJBM&#10;Fhu8K/QN2NegeHTHNE6bujAgZ9a5srrVaGJ9hUWjOHHxjVo863QawYbrU4YSCzNbuOO2WU/nwKxt&#10;RurvSZYYrCzXykPI2n5vfPaunkjtpNfQljut4ScAf3jx/wCgmoNZvYI7bbbgGV+BkYwPWvfrTp8r&#10;c9jjw/tLxhHqU7PURInn3OYPSNz0NdEvlywLPHAV3Lk7hg1yWn2i3d/Esp3ZbJz+ddtLIFTYB1Fc&#10;eDalzSWxeNShKMVucw3iiETMjQyBAcBsD86deQi9uLW4iA2umS3cg8irl3ocF4m4AIQeoFFjFHEn&#10;lIAAOOK1pe3U2qm3QcpUOVSpKz6meYltGXMhAzgc9K3rS6OxVkOcdzWPN4Qgu9Wj1A3M6SRnICPg&#10;H2PtUE9/eWPiuz082jfY+XkuDyDwQAB659fT3zXSYz5aukXdnZbhge9Q3MiRBSxAycAVE9ypcbDV&#10;C/vo1iPnKSc4U470M5YU3JmygUKNvekZiDt6Vn2V0SuN2fTNSy38EM6i4YJu+6aZMqbTsQTGQXgj&#10;bhGPBpZ7ZgPlJ2ioZpkm1SN0uZNsa/NGAu0+54z+taYcGLkdaC5NpISEZt1J645rOub+CK9itWlQ&#10;SyH5UJAJx1rSiRlXGRtPSqeoadZSss8ltE88eWR3QEqfWkwpuPN7xfQq43Z47VUu4hO+3G4EYx6V&#10;wB8eyWsSwXUbzSoSjNGgVTg8Hr3HNb2leLLSa3Z8SljyE2dPxqI1Yy2NZ4WpTdy1ZaQlpcyoI9w3&#10;ZDHsPStfyQiccVmQ65abv3jkMxz04pbvVwAPLHB7k1tCLk7IzqOSd5GNrMZ+3ZHQiqtq4im2seGF&#10;al5CZgJhzxzWFebkPHFfOY3moV+c9/DtVKaidXaXAewEMj5kQYDZ/KuH1ey1OPUN15dyTI5JjUtl&#10;VHtUsN1eI338irTCa4AaV2fA4z2revi41qPJHcqhh3h6rndWKljaNc3EcQ/iOK7JPDtv9nwVycda&#10;y9CtMXCy+ldomNtPLsHHk5qiu2ceY4yamlBnAajb6vpOYreR2sz1x94VjwqZHLv1Neo3EKSIQwBF&#10;eX+Kr+20K8ZWcKrDcorLM8JOycHddjoy/GqqnGSSfclnvYrVOWAPauT1zWr4ElGUxNxtIzXNajrc&#10;99dibdtVT8qg9BVxZPtsGXJOepNc9ChKhZs6XOMrqO5FFrlzEw3HIHoa7Hwxd2+rXkSXcMNxbc71&#10;lwcHaccH3rz549khU1Z095YLuN4eW3D5T0b2Ir0KVKm5KVjCWKqcrhJ7npTfD5ZdaMsV2ItMchli&#10;XJceqgnjHp1Nbb6Bouh6NeS3EJmtVhZ3YnMpwD91uMH6YrR0iSUaWsrg78ZOTUV/jU7ea0ulLW88&#10;ZjcDqAR1FetChHlckjyZ4mq5cjlseV6Iz3l1JFFbSzuV3L5amRgAe4Ue45wKu3KsoLDIZCcj6dq6&#10;/wAPeHrPwZO14kk115reWWYgFE6gY6E5HXiprmMeJru4sZLCXafNeK/hI3gbsjJx8vDnAbOSp44B&#10;rzJYWLnaMrS7HsUsxlGNpxvHuee3MxezWUMSuctn8v51gXDmXCDJJPSujvNC1LR/EEWjFHu475G8&#10;hlj2knBBBHYjHPpweM8aOq+A4fD2iW95d6juvpJMTRgAqq9wg6khiBkkD5u1VChOLafQVTF0525X&#10;uclpum3Go3kdnZxNLK5xgDp7n0Fex2kEOjaVHZxuC0S4Yjux5J/z7VxVj4kTSbNtP0O3EKE5e6m+&#10;aSQ8fMB0Xp054rTtLme5Z97Fm25J7nAxz68USqxp7asIUJ1HeWiNEXUjXYkJO0dOae1wJH61Tlf+&#10;Feg/WoA7Z64rgdW8tTtVJNXOksLjbKI0wxPatG4cANJnhRzXGxzvDKrK20+tbU9zIliqqfM3ckiv&#10;UoSTiebiaTU7k66iZW+4fr2rN1WTfbOobl+pqa0TKsWPQflVO7lTOAQRW/I2tSIyjGWhy80SKcPy&#10;SOcGsW4cscKa0Nau47ZjHG4LZHt+tYv2n7QrEREY6tmsuRJnRKq5IlSPcpYggDvWxppiiIadsA8L&#10;msm0kXBLMSB29Kmnw2G3BOeg9KuKuZSlZFbWYljlfZIj7uc1z8jkDrW1qM9vKu2OEkKMFs8k1gzt&#10;17VlJK5lKRGZznrQJ8tg1Vc80RN81PlRk5u9i95hxxU9tJhwx5wenrVTtxUkJJOKE7Buz2Hw34gj&#10;vxHAZ44o2G1gfvEnpj05Nd2luIYcHL57tyRXz7Yxy7gYyQfriuqsWu1tmVr2VI9xzHHJjdnvgdah&#10;4hR3RX1Zz2djd8RvINSNsH/dYBCE/d/CqkcXGcVVhi+bOD+NakUfy14eJqc8mz16UeSKREsXtUhj&#10;+WrKxU8xVyLcuTMxosnpTfIrSMNHkgdq6YTsYNXMww44xWhZWmOSOtKsQaTGK07aOu2g7sxqaItW&#10;8QA4FaESdKhhSriCvUgeZVZKgqYCmIKlGK2OVsUY701lzTuKUUAtCuV5oqfANFTYu5xxmJLK2Q1T&#10;200jHng9KpWyCV9/Q+hNbttCMqzAUct9Tpm1HQsW0bH73WroGOlKiKFDA08AbqqxyuVwUcU8ClAp&#10;wp2IuNKcU0R1KOtShQRRYOexXC4qVRTylJiqSJcrjxTxUYp4NMhj6Wm5pc0yR1GabmjNAWHZpaj3&#10;Uu6gLD6KbmjNAh1LTM0uaAH0U3NLQIWikooAWiiigApKWigBuKMU6kpAMIphFS0w0WKTIGFIOKe1&#10;MpFXJVNSA1App4NMlkwNLUYNPBpkjqWkooAWiiigQlNzinU00DGtzSAZ4IyPelpp45FIpFK6yrHZ&#10;xjofSsi+ZjFufLkDGBkD8fWtx13day71A1cta9nY78PJXRX0VY3j8ufGC3EY4Ufh3/GuU1bwzLda&#10;9cQ2dsVjZxtAGFUEcn6da6O2zDdrIT8orVbXrNIi3OR1yuK54uFSCjN2sdbnUpVHKmr3PO/7OuIY&#10;ms7mJlcEph/Xp/k1F4g8JWFr4Zu/s1yq3ESmUIzD94oYBjj1OfzwK6PxRq9udLkuIgiyuOQTg9wG&#10;X1PY+w9q8hj1G6/tH7XO/mtE25DINy5HQEelTSpU6E5SjqmdLnOrGLlo0afhjw8soF1c8IOVXHb1&#10;qtr1oiap5NuvHfArtY/i3pjJHu09UIH7zB5B74+XGPqRT4r/AEjXNWWWK1haOdclwoyce/8AOtI4&#10;Vyq87nfyMZV04criYPhTwf8A2o0kl0hREI5YevoK9S0/RbSwt9kMQUY69zUUa/ZkVIIFRc8gDA/S&#10;tS3uklXHCkAEjPrXp04xgrI8uvOc15GPqOmpNGwKVzf2FoLltvBB6130qAqc9Kw7iJDMWArup1G4&#10;2OGKtO4kE7CEDac1R1K5dFzg4q8GC4BqtdIko2nFc804u6PVo8s90U7CWR2zg7TW4p+TkVUtLdAo&#10;C9hV1lwuK6Y1VJI8zEUeSbsUZyGyKw72DzMjtW+0R79Ko3Nuw3YUnNKrsdOCnrqcJqFqQx4rPhkM&#10;EvD4rrby14O5cfWuau7QGbIGBmvJqKzse/Ha533hW9Nxa4dvnH61u6hevbW/lozByQW2nGB9a5Xw&#10;nayqEY/dx+ldXe2/mr5g4wPmHtWeIjNUvc3OC8HX97Y426P7/wAwHnOStKB5syshG4HjvVzVLN4x&#10;u2A4PDY6/wCfas+xYtMqBjvIIGegPXn8Oa+fdRqVj6GElKnzI7DTdRt9L0q4urxisEAX7oLHJOMD&#10;3ziuV1Pxnquoyt5Ev2O2YYEURG4+5fGfyx+PWu4m8OaRrmmRhfnRchWjkPDDg57Eggjnpz7153qf&#10;h+fRdT8u4G6M4Ebjo4z/AD9RXp4j21Kgknp5HnZd9UrVpSkrz7P9PMZZ6Xd6ldE28TzTMcsx7Z7k&#10;mtC/8I3exftkaiPGAVbpXX+A0X+ypiEAYTEFv73AP9av65HPcSxwrE7R9TtHU1FPCx9iqzbbYsRm&#10;c3iHQsuVHkk3hG5jJaAlkzXVeGY7jTX/ANNYsQB5YPfqPz6frXaW+kiKLLgbsdK4zx7HqFppU9za&#10;W7JHCNxkABC++PauiNCcbTkrs5I1qVRuMdDptOvba4tpL2cCO4BZGwM8Bmxz34NYVw8lzO8zkDJ4&#10;HoKi0pdavfA9nB5RS/uORKV6Bm3BiOgABOe/HA5rsLHw/DBBGsv7xlAySOprSvRnWiop6ExrUsO3&#10;J7v8jA0Qquqwkgnr/KumvLmOBWkkYKqjnNJfLDptu9yIwI41LNz0AFcvpPiHT/Fc9wITIRF8u0ja&#10;D796vDUXQhyN3Man+0v2yWiKtv8AEbTdS1VtKs2d2IOX2kD0I6V1ds6CMELyaxIfCWlDWEvlhVJF&#10;XAHQH61vAeS+1V3L9a6Y36mdZ0rJUy9DKCygZqLU7Rbq2fYo80D5TjoaYsgBzjFX4mVlGO9UcbvF&#10;8yPLh4l1zTLua3vbCR/LOQ+3K47DcKiTxpZazqltEzGLa+RH1LN2+veu28Q6deXtjPBZlImkUjzW&#10;Gdp7GuN8K/DuHRr5r6/mF1cjhDjgVCTuetRrUeRzkrM7e1QsA4xg9MGrTCIgicKVPc1z2r/abW6S&#10;6TVY7O1UYdHj37j2Cjgk/jWFq2h6p4jjjZ9WuFsw4fyliCB8HIz3/nTvZ2Ry+x5/ebsjrYraKK0m&#10;uoXbYG3gqN2RVbQPFCeITOltC8cMEmws/U/h2rR0p3tbArIwcIvChemBXK+H/iRY+IS8C2T21+vD&#10;A4K47+/4UxxTmpLl5rdT0FRIu0ggqB0rC8Q6hMlqY4yF3nacdauwXVx5e5RvA4I7iqOpxwXVuzT7&#10;cj5gT2NZ1k3BpGeGio1k5q5wdzp6SjOBn6Vk3H2uwVmtgQfrW7LcoH2KQcHqKQhJhhgK+dVWdJ6M&#10;+mnRU17yOPm8SXyqVlBDeuOfzq1pviuQKEuJCADxn61q3mjQzDOysKbSvscolVchTn8K7KGZqMkz&#10;iqYJtNbo9U0i/W90xZF54/OszUpIdpeNgeeRnpWJ4a1aC3mNsHwH6Ix/lT9bQxNdOkmFxkD0OK9D&#10;FUli4c0TnwvLQlyzIE1WM3f2cMAfWuusoGubVXC8evrXkNrMyTiU5JBySTXt3hyWG50eCSJwyFe1&#10;cuHoRbsViMS1Fy8x2nlYX2Hg5reSUbc5rCutPna/W4hY7MYKir0YdEAfINelCPKrHl12qlpXLFzd&#10;rHGx9BXzx8QdSbVvEkhUERxDYor3+WHzkKivO/E3gu3urlZVjIYnnHem6Mqr5Yk0pwpXcjxyNHZs&#10;KKuQzT2p2ENtNeo2ng6GJRuVRxzt61j+ItBt7SAyH5cDg4rV5VeGr1NaeZU+dRVzhGmMj8feNdl4&#10;T8Nz3F0lxOrBQQVFcbozpJrsaOfkLYyOa+g9GihjsYxGByM5rip0eVndWnyx5if7K/2NYBK6gDGV&#10;OCaiRHtYpJbgbwilgFHLYHT61fOFGTVC61uCz+98wHUA4J+ldkLvRHmNnCyeMNY1DWzpsthax2at&#10;l1iDNIgxwc55577e9Wrq8m01457OZYrgHdDK3KEjna3oD0J9CelermC0vrVRLBFJHLHgo6qwKkcj&#10;uD/KuI8XeHUsbaW8toN1kPmljH/Lv6sB/c7n0+n3fKxuGnKarQeqPQwOLpP9xNWTNHQ76y8Ssurw&#10;WyrcRoYTG5/eW8p/1insOAnI6isnxTFHrEdxHazLLbWqNb5GGAmDHf05BGAMf/Wz5zBq13oN/NcW&#10;c7/vY9jlG2CePupYcqwH3WHIIwO1M+G2p/YPEN3oUkzPaX0Zkt2YEEuvtyASuc9eV4JrV1/b0Hbc&#10;Tw0sLiVLdEVujxXGxxhg21hXZaUm23knIwANo96p3+kL9uUDMcolVRxkMMj9al8+P7UbaE/u4EIH&#10;PU5wT+PNeROupxPfjG60Ljc1EeKAxz9elDdK5ru5olbQY7HtW1pgZoVjJJY9M9qw2z2q7pbTi6Xz&#10;JXC5AXJ716GGr2lZmOJpKULly7lfT4njI+90NYF5M4h8xeQeBx1NdvqNnHLbLvG5iO1cncafKEZV&#10;K8E4HpXupNrQ8OMlucHfzjUHO7CSpyaoSXcaWojGeT1710jaKwvy80eA5wcCqNzoDJqCowJWQ5HH&#10;QVhKMtzVX2KNtL5dvxIcE4Ge5qWX/VLz0HPvVjUbZVljgjAEcQxxVSZSwxz71DnyDauijI/BHas6&#10;cHrWqYT6VVuIcCuX2t2TKOhiSHmlizup8kLF+KmhtzkE11KSscrTuWo4d4FW7e2waW3i4ANaEEeC&#10;KwlM6IxuW7K35A6c109vCtvFgqM9RxWNZrjBFa8IZsZJNcFWqd9OJbiTJzWhElQQJxV+NK86pK7O&#10;jZColS+XUkaU8ipijBz1K5QUwqKtrEzj5VJqGRRnOK15WtQUk9CFI1DcE/jV+BcVTQAScGrqtgDN&#10;duHZlVRejIqyrCs5ZD2qxGxNerTloedUgaCMMU7dVVSak3EVtzHO4E+6nA8VXD81KG4oTJcbD80U&#10;yiqEcdbE7gM8etbluwUYwfrXKWrPIitu+augtC+1cuKuMWzpqtG1C5xirSVSgBwOatrnpTdkchKB&#10;UgFNQVKopENhtpynFLik70xDzTKCabmgLDqN1NzSE0BYl3Uuag3YpfMFFx8pNupN1Q+Z700yUXDl&#10;J91G+qxlppl96Vx8hc30u+qYmHrTvNHrTuLkLe+jdVXzR604SZouLlLW6lDVXDU8NRclonzS5qIN&#10;TgaZNiSlpoNLQIWiiigApKWkoASmGnmmmgCJqjNSNURpFIAacGqFmApgmGetBXLcvKaeDVZJARUo&#10;amS0TZpc1GDTs0E2H0tMzS5oAWkNGaSgBDTDTiaaxqWWiJu9Z90ASeKvSHFUpF3tjOAawqaqx00t&#10;Hcxp1GMISDVdtKuJuki89c5rfeBBjaoOKYxCMGVceorl+qxb94744mSXunl3i6ee322Trjyxyd2e&#10;vT/PvXC3cpjtQkXVuD39PWu/8bwltSlYg4fBX8sVw09uc8isbpSsztqJygn5GC9vthbH3mrqPh9M&#10;bfxJHFISodCNp6E8fr1rLWB3uo44wC24YB9a9E07RLG1uLW8kUK0S7j17jnn8a7Kbcmmtji9ieiX&#10;biSEBQNx603S4Fhm3SDhjzVK31OzkdUSQMCMg5/z61piZCOCD9K7ThkpRjy2LupKqw7lrn5VPzVo&#10;zzyTIE4wPWub8UeIE0K1EhjEmcDaDg1tCqofEZKjKWi3LTOScHrVeVircmuasPGUep3axRW8yyN0&#10;DAY/StaW4LyAtxkdK2ly1I3gbUHKlK1TQ1LfUEjbYeT7VZ+3K5wKwtqvhh1qzbwyeauc4J6ntThT&#10;5NxVnGo/dOhhTzMEc1PJa5XOBXOyzTyiO80q88yWD5JLUOw3YO7BQ4Ib1BAOMdO9ZfHs32XdJpiM&#10;4JB2z7R+W04/M1wVsZThK09Dahl1acealr+f4lrVLHKNge9clcwHONnTvXbadrun627W7I1vcHJS&#10;OQ53j2Pr7fzqpqelrGGZV4p03Cr70Xc1lUqUX7OorMXwlKht/LyNwNaOta7Fo7QxBBLPLyELYwvr&#10;XEwXcukX4cZwTyKi1XUJLvWbmaUncjeVgDhQvGBg+uT+NZZhOVCleO7HgqEcRXvPZHTWWu2uo3v9&#10;nXsaw3Uu9oQg/dyBccdc7vbocGs2/jfTJ7q5jT7trK/bCsnzKB65BJ/4B7Vxess1vLY3tvI6zQuG&#10;RivVuufflenvXpd/Auv+AjqVrGzTSwF0jjYkLIVaN14xnG6Qf41w0KMMTT5p/EvxOmvN4atyQ+F/&#10;gW/hY9wfCKPJL5ivPKyr/cyxyPzyfxrpdc0mHWdPaKTgj5lYdVIrI+H+knR9C+zMrgs3mtv9SBnt&#10;x0xXRTyCNmDMFQ9Se1d8Yp0+Vo8mrUlHEucHrc4Xw5ey2dy9ptkWXcQXiOUABx8wP06iuyi1aAj5&#10;5EIwPnwQD+f+NcZq2jztdXEmkX6sQdzw/KRu64ORg9c4J44qlDJrUcn73T7uUKfnaNGy3XocY59R&#10;74Nccfb0FyqN4npV6NHEy5+ZJ9tn+JvX/jmD+149PsbS4upTIEZkXCj1we5A5x+tdNLH9v00xyRA&#10;LINro4zkHqD+FU/DywSaZHizlt3RjlJkw2Sc5/WtpiFXJ4Fd0LtXZ5mJnSTUKcbW63vcjESrt2jp&#10;UdzdJbIWdsAdagW5xc5JO08fSs7xRZXk+lTS2BJukXdEuQASPrVMypwTmlN7mtJHFeWjJcR7opBh&#10;lYcEH19qqWei6dpSMdOtYIFcDKxqFBxn0+pqWCW4j0eH7WU+0+UPMKfd3Y5x7ZryrxN4t1DUPFFh&#10;oHh28NqzuIbi7K8fNjgZ9MfXPFF7G1CjUqXjF2XXsenedD5xQld/pUu4bhWTBoNnYRwz3T+bfRp+&#10;8uCfmc9z9P5Uf23bWsG+9PkKzbUduV9iT2/HpSbS3K9lz/w9TcQLKMip4+F5xxWZYZh3O0wdG5XH&#10;YVee4RUO0g7qo56kbOyKUV9JeTXEaRPsRim5hgEjriuV1fxpp2hy/Z7mC88/qsYt2G4eoLYUj8a7&#10;KzkUSMvAGOBXCfF2aCLS7BhtFwLnch9gp3fhytRUbUW0bUFGVVQa0Zxb+I5PEfiu3uJo/KRG2wxZ&#10;zgc9T6nrXdw6m0GoMz3gjgGCYnO4uOhKjrj6CuI1HVLH+wIJ7W2UXUq/KQR8p9fwNbPg3wRPcQQ6&#10;leu+HPm8Plnz6mvMpc1WfMtz3KvsqNPllsdrfxtJbq8JkWBhkhWwWB/p+NcX9h0Kw1GG4h0xbdo3&#10;yxiXaT65HpXpM7wQ22xgEAGMHjH514R441m6h8QSRQ3DwQwuR8jcHnvyfbj2r0pOyPNwzcm+iPY4&#10;LjzLYPbyOA68Oh6j+lZFxZ31yvkeY5j9T1NL4TuXuPDtrKwG50B4PUVtqGypBIxzUzpqotS41XQk&#10;7I5WTw3fxcvCR34Ip0ei3gHCcfWu5iBvIjuONpxwaxdSsZkfmZyh/hJ4rnWW05OyNFm9TaZzk8LW&#10;4IkePcOqhsmqcsSyqcd61LjS42UlRt9Tis0xvFwrA+gPNcuIyGq1zUzpo5pQbtJ2fmYNzpxhuFuI&#10;RhlbdxVjUp3ubM5PLjB+uK3lEUybZY0z9cVa07SYZXZMg55A9a6cBg8Rh4yjU2Zni8Rh6iUovVHm&#10;FpG5l8nB3ZxXoXhBrzS5nRMvbN8zoex9RV/UfC1oJFuY18uZB1HerOnKsNnkDlzXRQpqM25HFVqL&#10;2TsddaXlvcRb4pFb1HcfWsfXvEmn6ayQTXMazOeFz0HqfSvIvGupG48RCKA4S0XYCp/iPX/D8Kw4&#10;zLPKGyzOfU051rOyMaOFUrSbPomyvIp7ZZUkUoRkNnis/UrhZZAqHIHUiuB8L2zRkO2QMYPPeuwI&#10;wK78ElOPOcWY0vYyUb7iZqjqVgNRg8ktjNXCeakSCbeH2EgDNeg3bU8yF73RyWl+BIob4zsig5zu&#10;Heu9tbdbaNYx0UcVVimbeFKn72Tn8asfvncMoIU+teXW+M91VJTppNi3pf7MwTrjiuIbT5Vume4l&#10;eR+o54Fd75TSDaQeaguNCaaPbG/lN/z0ABb8M8U6Vb2d3YwnDnsr2OTksdQu7JYrTU9QscNlWtZW&#10;UZPqB1/Suf1Xwj4vnt/LuNQm1O1Ynh7iRiOOPlYnocdK9C0/wZb2l011LNPc3DDBkmkLHHoPzNdL&#10;FZhVx19M1lKbm7tWNnOFOyg7/I+a9RtdQ0hIYru0n2lcSSMMqDnjB7cY68c9qktdHiv7izuLF3aO&#10;YGTMT7ZLOVAMtz2yRgZGcgehr6A1nRrfU7J7a4jDxt2NcrpvgiHT1kCLtLN2PYdP5muCrQcZc9Pc&#10;9Cji41Vy1djnZ9bF/ZyNcxiHU4F3Kq52zYPDLxndkYK/jz2g0rTZtOkuFuMbysbdc44OR+eR+FaP&#10;iDw/5TOnUsNyN3z9fw/lVaG/a6sjNIp8xVEbkgfMwHUY9civPnTioS01PVoy1Si/dZZiGSTnhTgU&#10;rHLbRyahurhbC2QSMN5HA9T3qnFfDcGB+bNcvI9zsVmy+67KVZ4t0SB8SM46/wBKpPdgjO7k1FYR&#10;pqWrW9o8hRHYlmXrgAnA9DxWlGL51YVSSjG7PTlRXtFWQjdjvXO6gghnKEdfatyNQIo41YKo4XcS&#10;cgc4ye+PX681BqdtG4DHG9f4vavqcNa6TPkK03G7Rzb2qbkY/e6iorqHNsW2gsBwccirkjbnBHQc&#10;CmswMZz3rqq0VGNyaGJlN2ZyN3ajYTgbjyTWM8XzEYNdPfIPmK568Csl4STkjBrwMVLoj2acW1cz&#10;/s3HSqdxBnI7VtFMDpVaSEda827TNnDQ58WeX6VZisvatBYBv5HWrsNuPTNae2aM1RuzLW2KdBVm&#10;JORxWn9mGOlMFrhhxR7W5XsrFi0jPFa9tHnFU7WLAFbFtHx0rirSOmmizDHgVbRajjXgVZQVy2FO&#10;RIo4pSKVaeBk1okc7ZLDL5aYX+VMnYGB/lUFjyQMUHbGvPOaqzz7hgDAFdLqtRsyIwvK6KpIRsmr&#10;ETbxntVRvnbnoKmibHFXh1qb1NjQTAq1EfaqUKlutaEKcV68NjzahOtSYzSKlTBDW1jmbIdlOUGp&#10;xFUiw01EiU0QbTRVwRjFFXymXOedWUA25Y49q17cqCBUEcIVBxTkBDVurRR0z95m5btkVcQ81mWr&#10;8Voxms73MJKxbSpRUKGp1oMWKabTqQ0AMNMJp7VE3Wk2WkBaml6axqB3qHKxrGFyRpeab5vvVOWb&#10;FQm44rN1DpjQ0NEz+9RtP71mtdY71Xe896l1UarDM1zcD1phuB61jNe+9Rm9461PtkX9VNz7SB3p&#10;PtY9a5974Y600XmT1p+2QfVTpkucnrVmOXNcvHfcjmtmyn3qDmrjUuY1cPyq5sq1P3VVWSn+ZW1z&#10;hcCyHqQNVLzKkWWnchwLgang1UWSpA9MzaLGaM1EGp4NMVh9FNzRmgQpqNjTiajY0DQxzVaWXaKk&#10;kas+4fg1LZrCN2RT3mOKhW6yetZd3ORIRUSXOO9c0qtmelDDaHSQXPPWtBJQRXLxXXvWjBeAgc1U&#10;aqMauFfQ3A9PD1mpcg96nWYVsppnK6TRdDUu6qolFO8yncjkZZ3Um6q/mUvmUXFyMmJpjNUZkFRt&#10;JUORcYCSNVKVucZqSWXArPlmw2a5KtRI7KVNk6ykSAMeK0EEci9jWC1xv4zzVzTp3jDbyCvalRrJ&#10;uxpVovlucf49VFvIkC4KgE+/+cVyUiwSptZQCOhrrfFg/tHxAYUIG2POfYKW/wAa5drNxu9q4MQ0&#10;6jfmevh7qjFeRR8OaeLrxPt3DEMTSYx15C/+zZ/Cuo8Qzi0tguCuOpHPAp/hDR7iGOa/bhZXAyfR&#10;c/1JrB8R6/aXPnx/MSGIUAfexXfCXJSXmZU4KVR3eiOJXVLuPUxcJM4ZW45J49MV22l/EJrYBbzz&#10;HIHVBx/PNcEYiZC3qalSEE8mtFN9DKcU73PR7j4nIUIt7WRm7E/KK5XVdbu9ekUzjHOFRay44Qzh&#10;RXbeEvDsZuVubld23naeg/8Ar1tTp1KzsjnnKnQjzS0NLwj4eNnZNezR4mcfLnsKtXiMJ8g9a6h3&#10;TYFVcKBgAVlXNmzMWXp2r2qNNQsuiPDqYnnvLuZ9hMN+1sV0UO3YOK5xbKZZgUR2BIHyqTye1dDa&#10;qYYgJyAR0VSGP6dPxoxdSFNXk7IMKnUWiuyvdaNJd3Jv9Pl8m/iUDOf9YvofX0546VyOt3THzJ7q&#10;BIZd2XkRfkc5xlhyVbpz0PP3cc94t9b28qyFJBg8EZP8hXLa42+5N7ai0nhc5KxsQc+vBr5XHVKU&#10;5N0ne+6PpstdVPlqK1tn+hzkEnmtg4II7HoRXfaBqS6wpsrt/wDSVG5GI/1ij+o/l+NefPHGqSS2&#10;aGCUHLW8jfqrHr0PHX6VoWVxJHJHcQO0cqMGjdTgjj/IwevINcuHrSw81Lp1PTxmHji6Ti/iW3kd&#10;nqXhqKRi6DDDpWHH4P1jUZr69hijWP7RLs8x8GTDHoMevHOPy5Pa6ZqUOtWZljXZMvEsWc7D/gex&#10;/wAK2CZI7VVRML3bOTXuVYwxMU3qj5iGIq4RuKXveZ4tZaRFqep2tvdA/Zxcgujd+2B+Oc/hXsmn&#10;2lvawtBEgSN2LFRwMkYNeY3k+PEF1cQZXZcMV388g8/hmvQdI1aHU7fdCf3qAb4z1BOf8DXFgJRj&#10;KVJvVHfm9KUoRqpaNam6FEYGzAA7Vzfi83kmlSR2JIuJPkQKMk/T8KZf+IZrecWsNpL5rNtDSDao&#10;J4/GtDSdKuIpDeXk3m3DrjGOEBxwK7faKUuSPzPMp03h7VqnyXcw/CukX+kaQ51IxMZDvJRMFfZv&#10;X610Vo0R4Ug56c9as39wlhps9y6sUhRnYIOcAZOK8+T4hafBrq28mm3FrGxXc07ouzdklmAJ2gDB&#10;zk8EntztGSiuVszqueJm6ltT0TLIwIGRTLuXEOKdbX9tchlDbJF+/G/DL9R/UcUydkf5aTTRzx3M&#10;vzT5mMHjvWpDcK0ABOTjoaxtY1Ox0a1E1y+0Fgox1JzVu0dZIlcdGGaXU6Zw5oKVtB2s3ENtotzP&#10;KwjjSJiXP8IxXn/wis7VodTuZbV5LgznZeOAd6EA7QevBGT2574OOo8V2MutaY2nK5jhcgyH+8AQ&#10;cfStLQLO3tbALbxeSgGNg6cd6m95G6/d4Zrq2NCG/wBceOeIeXCn7ts/fz149sCtO7061uLJ7eWF&#10;TGy4IIqW0txCHbOS5zzT7qdILeSR/uopY/SqsjjlUbklHocJJpttoTm5hmnjtRndCJG8vJ77en40&#10;mneJ7WRpDLOgRmCxEng57Z+oNP1Z5PEWlFNLKvFPkGRgQAPxxXLaJ4B1Cx12Ca5nSS3Qk7fftU27&#10;HrR5J071XqelgMVDL94jIFeJ/ERfEE/iBluoDNlcwCJCQqZ6fn1r3GJGBwSPlrzLxVr11fa3eppr&#10;wx/YF8t2YI5Y9TwwOOePwqario3kc2GUpTaijyp57iV1MriFoxtARf516J4f+LI060t7K500zxwx&#10;hPNjkIPA/ungk/UV5/O4lnkL/fYkkn1qq6unKHGeuK54zt8KsazfPpPU9sh+KWn6v5VsdMlinLcB&#10;pF2H/gWM9P8AZqHVdJ07WUCSWFvArPvfYMsx/wB7j+VeNQ3M0MqupbcpyCOoNex6dIbm0hdD5jso&#10;J2nNefjcRXi0ovRndhKNFR5oKzRq6LHbadBHZw5jReF5yD/9et9JMdaw49GvLpljVRHnncx6Vb1q&#10;G80qyhczo247WKcHOOv0r0MBOrONqiscmLjT5lyvVm5aXkccj7j2qrqU63DDaelYNjOxYZJy1a5h&#10;zFufp616TtT1ZweyvM5rxHq0em2bMXK4HNc94b1c6ozPJwM9W6Yqx4u0uXU8xRFwpOCTUXhrwnd6&#10;dEB5zFD1ycUYXEKdW0WehisPGGGvI6dYlc8VatgqSDLlSOn1qFraW3jHzLn3NZj3TST7ARweStbZ&#10;jilRpebPMynButNy6I1vEWqPb6exJUNjr3rmbLxJ9piVIW4VcqB3ParHi5JE0ptg3MY+D6ZGK5Xw&#10;bZvHdorjK79zcccVxYPD1KzvLY6sbVp0YqJYvPDV4InuXBZiSzE9zUvh3TGeTc8Rz2GK9MgKzKUK&#10;DH0qWHTIISZFUBj6CrxOCjPROxGFzCMdZK5ipYmzjUgYU8n2py38I+RnG7qK0dTKpYyHI4WuW0DQ&#10;bzUb97q4BEOcxkg9K9CioUKKT6HnV3LF1nJux0tgVuLhe4rqoLZdo47VStNKS2ClQOK14xgCuavW&#10;U37pnTp8iKpsYyfuj8qkFsgXGKtYpK5zVMrpAoPSp1QCjIFKGFAahtFFG4VFLMqL1ouCTYSYPFM2&#10;Lt6VEkwZuasgjFSnctxcTB1fSvtwx0YfdOOlcr/whVxayyTxyq+W3+WQQGxnaPzr0jZuOaUxAis5&#10;YeEndo6aeOq0oqMTwPxFFdjWRFJaSJMsYDY5BwSSeOnXH0APBJFZS6pbK3lI+5xwTjH86+hZLCLz&#10;fNCLvH8WOa5LxF4J0PVZWmubFROylTLExRgT34OCfcg0p4aElZaHVRzFp6nlTaiMcHFLpusiy1OO&#10;7kO5YVYkZ5OQRx+ea6m78A6PplrJcSS3MgXAAuJxg5PQbQCW9BznpjJrIv8Aw3JqiQRwLDaQxZ2q&#10;0XMmcZZvQDHAPPPOOlRTwD3WrOx42L+LY7TSNXttZUT4VoUZdpOSMryD+B5Ge/bgE67bZ4F3IdpU&#10;ZDklx25POTx6nP8APj9C0oaNM1vvLybd6z7cCTOcgDoMcHGcnOfp1cdxiJuNzY4HQH/Cu32VWOqO&#10;GrKjJ6FK4hWJ9qtuGM9OlU5EPpWlIN7liOtV3T0rrlWtC0tzkpUPfujEuoSc8VmSoOmK3LsYGBWT&#10;IhJJr5/FzUpaHvUINR1M50xVZxxV+VD6VUdSDXCoXdjd6FZU+atK3hzgkVDDFlq17eEbRxWssPoK&#10;Mlci8mgQ89KtsvpQkeTXFJ8rsbqN0EEPIrThXAqCJMVcjWsJO4S0RPGOKnUVGlS1CRyyeooNPB4q&#10;HNLvxTvYhoVyWIA5JOKguYJol3FDj2qRtxdGj5yRj2NXWnHmmKQDbnBPvW9Kkp35g5nFqxlwW7PB&#10;5mCOeM1LFA2csPpWqZIyUi246jijygcYr1KWHUVoc867e42CL24q/HHSQRD0q8kdd0InBUqakaR1&#10;OqU9UqYJWqRzSmRrHTglShaXFVYzciPbRUmKKBXOM8ukMWat+VzThHmpbud/NYht8qcGtCNuKreV&#10;Ui5WhGctTQjarKNWdG+KtJJTuYyiWSaaTTN9IWouJIUmoiaGaomaobNoxEdqqyPTpJKqSSe9c85n&#10;XTgV55OarvLgdaJny9QOc1xyqanoQgrEbyHJqB2PrU2zNNMJNZ8zZ0qyKjOfWoXkPrV17Y1VlgPp&#10;Rdg2im8x9aDOV70SwknHSqUhKEqc1Dm0OKRdjvPn6966fT7jbGvPauERm82unsZyYl5ralV1IrUu&#10;aJ1K3Ix1qQXA9aw1mO3rSm4Yd67lUPOlhzeE49aeJx61zhvSv8VNOokd6tVEZvCs6cXIHepUuM96&#10;5iK+LdTWnDccDmrU7mE8PY3El96nV81lQy5q9G3StEzknCxbzSFqZupM0zKw4mo2agtUTNQNIZIe&#10;KzrlsA1blbis65JINZyeh1UY6nP38pEue1VVlz3qa/iYsTWeNynpXl1pNM9+jFOJopIRVqO4KnrW&#10;bG/FShq43XsaummjaivSByatR3wPeue8winLOR3q446xzywqZ063w9alW8B71ywuiD1qdL0jvXRD&#10;HJmEsEdOLketL9oHrXPren1qQXnvWv1uJg8KzbNwPWonuBjrWV9rGOtQvd+9ZzxaHHDM0JrgetUJ&#10;Z896qvc571WefPevPq4q52U8PYme4KnKnmrMOppcosUrqhX8CfpWO8hPA5J6YqAg7sMCCOxqKVec&#10;HfodTw8ZLXct3wjl1tpom3Kw27iOoK4P6GoZbT5nTGeSKE+8ParSk9e9ZVa/M9e5duRJLsXHjnbR&#10;BYW67XK4+tcNceC7+V2aS3fzM9ApP8ga7SK+miYHPStUzXl7Gptrx4vXGK9bD1oVktXdHDNzp7JW&#10;Z5ovw41KeMMJFiyOjof64qMfDXVVkIMqsPVUNdpqeqeItGJb7Yky9hLGCP0xV7w742GpyLa6jbiC&#10;diFWRD+7YntzyD+f1r06c6N+WS1OOpUxCXNFKxwcHg+bTpBLOCT6Ec11WnOsMSxqMf1rsNRso5Iy&#10;SvauTuIPKugqngV7GHq0oR5UrHi4mFbEPmbuaiNkCrIUNGQap2+doq+nArVzT2OR0Zx0Zn7WikJR&#10;mU9Dg9RU67ZR+8yD6rwf8P0p9wvO4d6gQ84qKtKlXVqiuVSqVaDvB2HmxwxKXJVT2dM/qDWBd6Pc&#10;6WskqmOSzZsja33c9a6dDleasW1hbanBdwSgZKfL6/X8OK8jEZTSiuenp5HrYLOKkZqNXVM8zv7J&#10;SPNi+VjzlTVS1mbzNsww2eHzgE+/+Na7RtAz27nO1iv5VRmhXJ44rwrpS5ZbH20feW56D4V8OP5S&#10;30rywMQVGxxllOOPbvx6gdMV1d9ILLTp5xljFGWwT1wK850PxrdaPpv2Q2X2wR5MeZthA9OhzzU+&#10;ofEjTNZ1BPD1nE0ktxE5dySoQgZC4I5OM5+nevVozpU6XudD5bF4PFTxV6q92+/kYEayGIzuC7Fi&#10;znuSeteg+ENI+x2rXxdXN2iMoA+6Of8AGuJhtpJX8iMEseOK7nw/Hf2mn+RdEEKfk55Argy+867m&#10;18zuzab9hyRdvLyNqe1hndGkQEqc5NWgVC8dKoeftHzGuK8UeJ9Tsb2K1022knmc7tgGcgHntXtN&#10;qKueFQwtTEPki9jrNcu7XyRYSXKRyXeY0XAYnjnCnIP4jHNczD4XsLTUm1K+ityQ5md5ZAEiXGFQ&#10;LjBVAFA9TuPGADnyaDeeKLmG8vbSWwkjbbgsrkqcZ5/TGK7HVNNtrnS2tp9hTHJfkD35rP4ru2x0&#10;ShChywUtXv5HK6rr0l2G+yiNYWJVLiCUMwPPRh6jHGPXkiuY8DXuv6v46u7WTUpmtraPLBm3LjPT&#10;Hrn0x0P0PVt4cZ3FtG+A+DvxwAM03w34aPhvxfeXG/ck1sAp6DO4k8flXLR9vOo3U2Ouv9Xp0eWl&#10;a/5kfir4dT6neR3S6tcyoZN8sFwcpj/ZxgCt/VLn+yNMVRIfM2bY+M5PA6ZHrW0C06MJG68A+lcP&#10;4r0XW9YvLaOynEUMAJ3kZz6V32SWhyYeo604xqy0Rw8PxO1dtWlivrZPIViCqDDAD8cV7Tp1yk1n&#10;DKowjqCM+hrySD4bT3OpGa+1SOOVzzhAxb2AGK6jW7298KaIkX2hpniXEbeWAGAHG7n19P0rPWOr&#10;OzFU6NW0KbVzvUlKTcfdNR6tJ/xL5yGYHYfurk9Ow9frWD4V11tY0qK4lTbNtHmKAeCR1+h6iuoB&#10;Ros4rTdHjVabpzs+h5XoXjTSNE0KGyvZJ1uo2KtEYXLKN3GTjHT0NS6r8T9HtrN/sBlubgj5QsZU&#10;Kfctj9AaXx74Ym1GQ3kESfIMEL1+pPeuItPAmrXzKfLMcTLkOw656Y9awcp35UelGjTcVUvuQan4&#10;y1i6mWKXWJZ42A8xYcIpz2O0DP06VVmty48+NisygblPGfY11dr4APhy5TWNReKezt8yOglK42jP&#10;93nJ428detW/BUmn6346vtTFkbeBE/dxOQSrE8tjtx27etKNNrSTNIuCi5R6djB074fahr0S3roL&#10;WJj91shiPXGOK6+P4Z6Olt5b7zJj7/vXp7C1SMbyir/tGsi6mieb90RsHetlTijh+syqPRWPD9Z0&#10;A+Gb8wXEPm28x/czheVPoa6HwIbu1kmnkfFtJgIp9upA7V3upQxXBSGaFHBXd86g4rG1mNdPsEuI&#10;Ix8p2kAdqwlQjCTqI9DD1FJKD6mvJrljaRs813HHx0bqfoOtZv8AwlEF7DJFHYmWNgRukIXHvjn+&#10;lczKFvYzINz98E4PX9P5VuabYhbbKKT9BW1KTk7szq0IQuben6BI0KStJtY8hQOlWri3mgQrJ90d&#10;GFaWlXZa2RZE2uBg1buo1mhYEZyK1qPn0Z58a0oT1OFu2CuVcgjtRaXqAeQxx/dOaTV7KSNnUZKg&#10;8Vy0k1zDLsKFsdK82WFxGHq+2o6o9yEsPiKfs5vc6TUbsmNgDyBxWfZR9yOc1SgklmPz5GOxrbtL&#10;G5mUeRCzD16CsMbiJ4ma026G+Hw8MHRcU9yv4jYPaiMcnbgYpPDOhPBbmSTAZuwH50urWV/byrJL&#10;bnyxwWBzWhBfvFbpGg+bHJFelTzCOGp2e55WJwDxDTi9DdhhjgQBm59O9VdW1WOxtHdSCVXJz0FZ&#10;0l1JsJ5z7CuQ1Ualq1y0UUUnkA4LFeK5qWY1a9T3UNZdShH3mdB4T1G513U7h5yDAnCg+tel20Kp&#10;GAB0FcD4U0K609FZVeM9TkYz+FegQb9g3da9FuTS5meZiFFTtDYl2ilAoozUmAtMLYpTUMhwKASu&#10;yO5uFiUsTWS2shc7QTUV15krtvf5c8VmIoMpBPFefia84tcp61DDQ5fe1NFtdfOAtT29y9yQWP4V&#10;mSRQxrksKrw6mkU4QNgdKwWIkpJTZv8AV4yj+7R1SADBq0jcVl210skYINTrdKrhCwya9KDVjzKk&#10;JXsaamnZqvG4IzmnFgOSa1OZolPSsbV/MjtJpUCl1XIyCQPcgcnHXA61qLIrdDUNzGJ4ynXPWhOw&#10;46M44KoAncPNdMpAncghQeojA4UdBxyQBksRmq/kAdq6+PSYki27eOTWPd2BR3KjKiu2lUilZKw2&#10;5Slq7mUEqRSFNPK1Eww1RUm0d9KEWifbvHApkkOFpUcgcVYX94uDXn1KjlodUYqGpiTwFu1UpbX2&#10;ro3t85qnNBgHiuR0nfU6o1k1ocxNBis6ZcN0ro7iDrWPcQ81m421NE7leDGa1IW+Ws2NMGr8Iqam&#10;ISjY0hS1LIXdUiJg01PSplHNeTUqXZ12siaNatIKrpUwPFZcxzz1LC04mokNKzUrmLWoF8U0zsOh&#10;pjMKZt3f3R9SapKUti1FdQNwVPPIPUVC1+BJtAeVi2EAGS2eg+tMu9ywsAy49AuKym83KyRsVwdy&#10;nofrW9OM4sGo2O2stPvbiNZJIxAQejn5v0+ner1rEBM2ckKxUH1rD0W+v76FUlu5CE4xwDx7jk/j&#10;XU2sKogGOle9RUWk0eNXlKLal+BOkXPSrCR0qipBXUkedKTYBacBQBTqZFxKKWimISiiigZzuw5p&#10;wSptlOCVFjqciLZTCtWCKiahhEj6U9ZMVGTTS1Q2aqNy0JqXzqoGQjvTDcY6modQ0VC5oNLVeSaq&#10;jXIx1qu9xWE6qN4UCxJNVOWbionnqs7k1xVKx2U6NhzSZOaVTuOKrknNT24yc1hGV2dDVlcsLHxT&#10;ymKeo4oNdSWhz8zuV2Wq7JVpyKgagtFKSEHtWdcwAg1rufSqkq7hms3G5pGRhbCh57Vq2M3AFVLm&#10;PHNR28pRutYx92Ru9UdGJOKaz1SjuAQOakDkmuyMrnLKNh0jmqcsxz1qy6lh6VTmhHPNapk3SJ7a&#10;56CtiG55AzXPwYQ/StC3ky2a0jIxmkzqLWfIFakMnSudtJcVsQy8DmuiEjzq0DUD07NVUfNShuK0&#10;ucbiPNRsKXdmkzQCIJFqhcDg1pOpPaq0sBIrOSOinJJnOXSZJzWc8XtXR3FsPTNZ81sAOlefWgz1&#10;qFVWMgLg1IKlaHHSo2UivGrxa1PQjJMU0gpu6k3V5UqtmVYfRvx3pu7immj6y1sOxJ5vPWl+0H1q&#10;sxxULNimsVIpU0y99pPrTGuCe9UTLiomuAverVWUmV7JIvtPURm96zXvfeq5vckYP1rohFsPdRse&#10;ZnocH1qe4u2uH3sAGxzWNHdZPWrSzbu9a80orlKUYydy9Ecmr6DisyFuavxPxWM0Y1USMoq7p82x&#10;tuaoM9IkpRsg1rharhO5hKHNGxa1lZL792o3fSud/si4ic7YmH4Yrt9FhWb5m5NdAbCNl+6K9+nQ&#10;lWXPc86pio0H7Oxg2N7cXGkRm4H74Da/uR3/AB4NY1xzOW612E1mscZCrjNcxdQ+XO27jniuucpQ&#10;SuRh3CbbQtscCriOXOFFUYDhxk8VrwCLaMMAcVtRr3W4sRTS6EMiMUxjJ+tUGO0k9881smMYyKzJ&#10;4v3jOT8oGT3J+lb/AFhw1OVUYVFawiNIyggHk4GO9It7DZXMc08qKI3BZc7mH/ARz+lZV/cTTuqQ&#10;sY0XjCnOfXPrVRY3lO0xbPfPBHrXHWzp6xpxub0sjg7TqSt5In8UwwG6TULIlra5USK2COoz/I5r&#10;BdgY93etS8uo7VfsQiC2THCfwbWPfaPlGTnoByc1lywsrEYIzXlVuWbbifSYHmVKMZ7r8hluQs6s&#10;exq14c05Y/EOo6rBuZ7Jg91EQCr28ikHYeoYFGbHfj8aOdjYxVLWHa3lju1CtGy7X3oGCH15B4PT&#10;2J960w00pahmNOUqV4noWn3drZSPfoPNgG5WIXDKQcHg4OfauutpXuoFlEbIrjIDDBrxWae80fwi&#10;6MGhkudnkOGDBgMLjrgMABx1x16HHf8AhO18Uazpkd3qmsSJDIMqkcSIxHrwox+tdeFUqTcLadD5&#10;3GQjNKbl82ddcQiOLe7DjrWVYz2c+qSyLETLGACSO3bFW5PD7ZDi/uXcf89X3D8qZDZi0nZ1wCw+&#10;YDof8K7Lyb1RywlTUGlK7+40ROC+AvFIwDHnBB7VV88q5GPxqP7aFfDdasxVN9DQS2CtvA6DAFc5&#10;4uvDpUljdqR886xMuQMg/X6V1EEytbeZkEeoNeJ/EPUZp/FFhdxvJd2UJG+AZVAQQepHOfXms6s1&#10;CO9maYWnKdS7V0tz2GCWOSJSGBGAeKRrrzJCioAvrnk/hXI+GPEL6u0iQxyRmJQGjdcEe5+tO1Px&#10;I1jO9tDB5lwvXJwB9TRKrGMOaT0NfqU5T5IrU6TOn6ZFLfXGyNUyzOw6Z615T4m17/hNNejhsd6W&#10;sCkZI5OTyQPetDUte1i6tvs0tvEIZG+ZlPIHpzxVjSW06xvbK6S3dDF/rgG4cYI/HrmuV4ylJpX0&#10;OmGXVYtzlqzS0WKfwXpTSpZCUXGGZCwULgdS3PYnOf8A69dH4f8AFum+ILTzbZx8p2uvdG9CKZaX&#10;en+Kzdwp58fk/uxiVkbaR94YPGcH8q5mD4Yf8I/qbXuk6hcJCw+eNj1PuR1HsRXYndJx2OSUac24&#10;1fdkdtfCJ4iMhlbqKoqwjAVAABxio1WTAA3Oe5p0ccxfLLtA5HNWQoqKtc03giurFoZkVkdcMrDg&#10;/WsOLRdMtLhru0t0hmyFmCjG7HAz69/zqzPNcIMK351xnirxYPDNzaXU7NI02Y3QD+Huf0FDLo05&#10;9GdwyJJGVI61zmvaxd6IsT22lS3ilwDhtq4zzyenfnBrWsL6O/sYruFt0cqhgRU0/wC8j2Fcg1IJ&#10;csrMrXN1b3EqTWzEo6A4III/A9OMVU1uCaTQC0aksz5xjsP/AK9WlgCtwKuW26OQMF6dQehptXVj&#10;Tm5LOPQ5Twjox1PdNOp8lGwOxY9/wFeiw6dFHGEVAFA4AHAqvp09u11MiBEkyGZAeeeh/T9K2ByK&#10;IqysceJrzqT10KgtlXoOlOcBUOelWaq3mPIb6UzCOrszg9c1dIdRePggcGqaSWtwm87Oa5K903Ur&#10;TXbiV2aWOSUnA4BFa9pv25GAf7hBJreDko3se1OjSVknsdRpWmQXtwAVBVDuI9a7aC1SOMKqgAeg&#10;rl/DUmCSy7S/SuwQ/LXNyWk21qcONrSlJRT0RVuLOOWNlZQQRXMTaHJDcbYUBjJ79q7I03YCelZV&#10;sPCsrSMaGKnRvYyLPSUiQFlBb1xV4WMWc7Bn1xVvAFFawhGCtEznWnN3bIo4FQcCpcUtIWqjIQij&#10;FN3iopLqOP7zAUDSb2JnIUZNYeoasiMYo+W6Zqe5u2lXbFk571nvZjySWHzdc1hVlK3unbh6UU71&#10;Ct9oaXIIArLvJxBKQrZ9xVi4l8hCBXPzymRyc14mLrXVup7uGopu/QnmvJJAcsapEuzZB5pGkA70&#10;0SZ6GuFczep6UYKK0Nux1SWBAkhG0d81Q1PXXWUSRyYK9ADVVra6nXEYJzWXeaPdIpdmB9gc16UK&#10;9RRscFSjT5rm3beP7mEbJAGx3NaMXjZbkgO4Gew4rzWWOSNjlTTEmKtWixdQweGpX1ie0WOvwTAY&#10;kwe4rZg1KA8lxXidjq81o4ZDn2POa2h4kuLhdk6YGP4Bit442y1MJ5fGb909MuPEVos6QLIpLH5i&#10;DwtIZFuf9WQw9q8yUiRt6v15A71saVrr2D/M2VPUUqWY+9aeg55XFQvTep011AE5I21nsorVtdRs&#10;9TUBXXcex60y9sQil4+cckV7FKpGojzpOVJ2aszMUHOKnXcjYNJDtJyxPsB3/wA4qcBSORz6Goml&#10;GVjRVHKNxwGVqvPFlTVwqqID0yahl5HFKUFKN0TCo1IwriMc1k3EXJrfuo+Sayp09a8qs+XQ9ak+&#10;ZGX5fNWIlOeKdsGatW8YzXmz95ndDRCpGwGcVIorSt4lZcGo7i22cgVjOg0uZGftk5WZVWpB1qLO&#10;KepzXHfUbJgaazUE4FQu1XclK412qNpwB1xTXaqcrc1pB2NuXQlkmEv3/uDt6/WomPmyhEJOe9Vn&#10;c+tXNMi3ybjXdRmnoc1RW1Os0iBYIl2jGRz710EHSsewX5FFbMI4r26Wx4OIbctS4tSCo1qQV0I4&#10;mPFLSUtMkKSlooASikooGZeKdilxS4qTUjYVXkHFWiKgk6VLNIvUpucVAz1JMcVSeTBrCbsd1KNy&#10;R5OKrSSelNeWqryVy1JndSpj2lPrURlNRM9NBzXFObZ1KCRP1o201TUgrO1xPQjKelTW64FNNSQE&#10;VpCOopN8pcH3ajc1KPu8VBJxmuq2hzR3IHbmoGenu1VXbFJLU1voK7VF3phbmnLyelU4kplC6HBF&#10;ZhYg/Sta5ikZzgVSNjIWPFYTpts3U1YSGcjvV2O496rpZOvapPJK1cItESmmWzcZXg1VkfPOaTaT&#10;SrCW5xW6iznlJDUBatK2jIxVeO3OcCtGCMqOauMTKUy1DlTWpbydKzUU+lX7fI7VrEwnqjVjPFWV&#10;ORVGNs1dj6VujjmrEoGaeEHYUKKkAqzBsiK1C61bK0xkoaBSM2WLcaoz2/BxW00VV5IqwnTujpp1&#10;mmc1LBtPIqs61vXMGe1Y1yhXpXmV6Fj1aNbmKRUZprRZ6UFjuqZOleLUw6b1R3qbsV/LIFRs1Xio&#10;qhcrsOa4a2EcfeiawlzMiZqrSSYoklqjPNxWdOk2dCaQs1xjvWdPeYB5qG4ucHrWNcXBJPNepQwt&#10;zmq1rF2S/wCfvVB9uJbr096yXkYnrT40c/Ng16ccMkji9u2zfgvenNa9rPv6GuQjMi8+lbOnXJUD&#10;J/CuatRsro66VVvQ6yBjV+NuKxbWfcBxzWxCjSAYFcTpyk7JG82mrkhaheTVhLFzy3SpfJVeMVtD&#10;DyjqzB1I7I1NCnCSBCcV2ERytcHbOsUqsOxrs7OYPCp9q97L6nu8j6Hg5jT97mRYkiDDkVl32mLO&#10;OFHFa28Y61DNKEQnrXfOMZLU4KU5wfunK3GmC3G4tj2pkUWRncau3he4fcRgDoKbCnYiuKMVz6Hr&#10;qpLk956ldyVGFaT/AL6qvPKYLSRz97GBW19lGOmaq3VmskEkbEAMMZ9K2lTk4uzJhWhzK5xdxfPD&#10;l41DexqpHrxYqj4BNPuciVo94UqSp/Cs6axZZFmjZXz/AHa8JQ1sz23bdI3pZEniUuoITkHaCR+d&#10;ULpZtiMWMhPRj1NWPD99Cmt2kFymEZwvzDgk8D9a9H1LSbW9tWIhBdFJQoADXXh8NOpBu+xz1cdD&#10;C1YxaumeSlBKpcnDLWt4b8PnxLdN5lyi29uUM0LJu81TnjqMdDz70l9ZwQwJNFOjO/34jgMp9CO1&#10;avgGSKDV7qFuPOjBXnup6fr+lVh4pVUpHVjazlg5zp7r/PU6fxNodleaBJaeSqiMLJGFAGCnIx6e&#10;n41U8K3zQ2SW3mh4AMxHPbuPXg547dK2dbYrpdxJ0Cxnn04rzPS7i7tZgIGGGOWDdM+v1/z2rvr1&#10;VTqR8z57B0HXw8ot9T1RrgOdvUmhbUvHlj81cVceL4tOkiEoZicBmUEhT/n0rb07xjY3zxwW4kll&#10;ZcsFXhOccn/CuhTT6mFXBVqcbpaF90KkqR0rE1wSQ2Mkse0FeQTniuh+adiQn19qzvEFhHcWJgdi&#10;u4dFGSfYD/P9at6K5nRqcs1c4qz+IT6jE2mW0LQug2tLIRlvXAH8z+VZWstdtYybIwwxncDmuhk8&#10;D6dDpMWoxExzRL5hbIw/rmqE33HU/dKmvnM0c41otu/Y97COk4P2Wnc4TTde13Tp3k0t9vQSqU3B&#10;SM8/WtzR9Umvp7ie+mDzyHLHgcfT0rW8MfZbfw7qzugDLK+Tj2rntEntbVbya6tpJ96fuwhGM8/e&#10;9uR09K7q8YzpRi3a4qVZ8zla7Wh0UtwhQKmG9qaALSM3ExwoGcDtXIWJvIpPPhJYg/dbkGteDxBD&#10;euYL1PLI9eQfxrypUZQfu6o7Y1VJa6G7Hqs2kXttqmnup80bGV1+V1PP+BB/pXpenapcXdnDJPAg&#10;d0DMFOACR+NcHoXhO3OlLfSxkq0vmRq2cAdOnuea7e1mQIK+iwtPlpo8DMJQqS0Wq0bILvdHcEhN&#10;qscgCiKXc20n6VdmdZYyu0Y96pR2219xYkDpmumxxqS5dSO6IwAPxrhPGvhaDxFAjNKyTpxHzwK9&#10;AljGMmuc1VgjIwPAcEjPvSeh10JaaEPhbSLzQNMSwllEsaD5W9B6VvbivzMwA9TUylZIldPusOKx&#10;dfvRDatAqb933sHpRYjmc5bamwqFvmPT1rHvr+9kle3siigHG4DJ/wAK4M61JpsjRxXEiIfvgucf&#10;lXoHhQR3Vgs4wQ3TBzWXM5vlWhouSlectRNN0K5iYXLTP57DmTcd35+ldLBdXcACykSD1PBq5HFt&#10;Xio50/dscVtFKKsjhq1nVeqHNqMSJmSRE+p4/Ooftkc6nY6yDvtOQK4/VUnMhYMQo9KxI3aKbccj&#10;PU1aUOrKWEla6Om1qNLp/JhTec5O3tWbBpU6y5eFlGPSuq0G0iFhGwAJYbifWto2qEdKr2rtZCdR&#10;U24nO6PZMsu7sprqEGFqOG2SH7qgZqc9KiUuZ3OacrsjJ5p4rMu9TgtLhI5pFTecKSeM1Zju4mUE&#10;ODmpuDpySvYtGkpqyhu9KxGOtBIM9RnNRlvnpWkAXJoHYxdb1oaVaSzMBhBmua8OeIU8QvK0j4ZW&#10;xtz0rO+IWtQ+U1sr5c8YBrj/AAdq0dldvEpyxYEt6Vzzd5HuYago0b21Z7lGirGCKqXsxCHFU01T&#10;bbjeCpxnnrVSfU43iIz1qK9VRVjKlh5812jL1C4ySM1hXd4sa4U8mr14+8sc1zF6xMp569DXz+tS&#10;ofQQSp07iz35A6/rTbPUt8nDdKwrycRH5iSew9au6bpl9KUZLSfLrvRdh+dc4yPXqM/Wu9YP3bnJ&#10;9b96zOvi1IiPrSSXomUrvX6VizGa2ixLDIpPTcpFUxeBT8y5xXPOE9rmylB6ly5tJJnIjA56VUn0&#10;S6RN3y5x2zWjZarbq43Lz6VqT6xDJCVWMthcnA7VnHnTskKokzj7O3ma42HPHFdbaaWzxg7CxFYu&#10;m3cV1qTFAMMeAK9R0WzT7MpKjntXqU6HMtTkq1fZRucg1jJB8+w8c9Koz7hk/pivUJ9OheMqwHNc&#10;Hrth9kmO3lT0rhxuGlSjzIvC4yNV26lGzvChUxyrHJ3X+tdNBrFzHZs82ZY1GWKAlh+A5P4V5+8w&#10;t7jeR8p4Jrt9P1fSrfRppoJ1aVY85kODnHQcg/1rry3E80FrsYY2CfS5rC5FshXyyr4ywIwfX+tQ&#10;S3sRlTa4Jx61zGpawbqPzoY42nY7i+0fe2hQTj6YJ9PaobS9lVgzyJtKjC8kjp37jrXfOv3OWGHs&#10;jsTdPKVBZSB0HSpiHCKWVgD0JHBrAtb0E8n861zqck0axyOSi9B0xTjilazFLCyvdDLgZrLnQd61&#10;ZJBj61RkTe2a87FPmeh6GHXKtSgIueB+dWoIORViO37kVbhi56VywpPqbzqpLQmtogoHFSzwhk6U&#10;9FwKkJG2urkVrHnub5rnPzxbXNRDitG6QE1RYYNeTWo2lod8J8yGlqhY0rtUJaudqzN4xGPVWQVa&#10;Y5qvIKuO5rbQqkc1s6UoAFZezmtjT+AtddF2kc9WPunU2gARa1YelZFm2VFa8XSvdou6PnsRGzLS&#10;1KKhWpQa6kcLHinU0UtMgWkozSE0AFFMzRQMq7aQ1IRTTUs0RGarydKsNVeTpUs0iZtzxmsuV+TW&#10;ldHrWROetctRnqUEQvJVdpM02R8VWaQ1wVGenTRY3ZqRKpI5LVbjycYrnSbNpbFlQKkpI4XIHFT+&#10;QwFbxps5pSVyAg0+Lg04oy9RSAd6tQsxN3RdjOVxUUq1GsmOlSFgwroirnO/dZSkGKqSCr0tVthd&#10;gKvkFzkEUBdvar0VuqCnogUcU/oKpRSMZVGyB0QZOBVfYpPSrMmSKhIxScQ5yNkHpTTAO4qwgyak&#10;MdCgJ1DMaADtUkUXPSrhhz2pUiwea1UTJzCGAE1cS3x2pYUq/FFuNNRIcrECQEnpVuOHA6VMsYHQ&#10;VKqGrUTNzGImDVyIUxI6souKtIxnIkUU+kAp2KowYU0in0YoERFahdKtYqNlpNDTM2aPisa8hGDx&#10;XRSpxWReodp4rGpBNHXQqNM5mVfLcntTkcGpLlOTVLfsb2rxq1GzPdoz5kXSeKq3gBizSmb5ar3E&#10;2YSK5pU7o6I6MyJ3wKy7iUnNaUykgms6W3ds1hSpams2Y9w55rOkySa1bi2ZRWY6kNyK9ejTsjzq&#10;0tSJUGa0YwhgVRw1UQMHNa2mWb3XI7dvX/69dDjoYxepCIfap4BsbFPuU+zSMp6j86pibBzmuWdO&#10;+jOlTSOosWUAciugtbtEA5FcJb3209a0YdQyetYSXJsdCmpKzO2N/kcGm/aN1YFvdFx1rRikrkqV&#10;pN2NFSja6NSNjkV0ljdOkKAHtXLQNyOa6HTR5mFx3rswPNzHn4yK5dTXW4kfoKc2QMtVqKAKucVB&#10;coShxXt8rtqeIpxcrIyrmdBnkVWhuV83aTWdqUzRXW3PB60yGUhgwPINeVPFONXlPYjh/wB3c2dQ&#10;1T7FEBEA0jDoe1chqWp6hPkPOwUnICjGK6ea3aVRKF3KwrJu7ISKcJg1VeVWUvIrDRpRW2pxlwX5&#10;JYk98mpLCTCsACKu3enSZO1efQ12+k6Loq2wWIJK7Lkknmphh5VFa9jeeJVB8zVzh25IJAyOh713&#10;3hjxNHfzLZXGEudvy5PEmBzj374qtd+F7ZUkMfG7lRn9K4S7ieC4aEu0UqNlHUkMp7EEcipTq4KX&#10;NLZmk40MxpuMd1sX9Rja78X6qsdzA1nHcJGgQglTgeZn05JGKvxS6boniO1+yzCeZmAWMtzk5XH1&#10;O79K43wxpmfETWcSmG7mDbSGIjkHBzt6ZGCfp2GK7/TfhwLG8gvbi8eaaKUSAbQBkcj1J59666NN&#10;Tk5x6u5zYnEOjBU5vpZrud7NarfWnlXCAo4+ZDyDXK6h4NH26A2MjQxM37wZ+6Mdv5fjXVJcFQFY&#10;c461IJTnkV31KUKnxI8GjiatF3gzlb/w1D/YqWTJ5jK3DkcnkmtXR9It9PDbYUjyOcCtVmSTHyks&#10;p9Kp6zCJdMm3yNGoQ5ZTyOKaiorQ0+s1Ki9nJ7sg0vV7C7vdQt7e5jke2lCOqtnbwD/U/lV67jik&#10;Tc4B+tcJo3gubTr5Zba5ktpHG6aRcEv3wQeD9feq/j3xbPpVrJo4y9zJEP3y8LtPBzjoeOmMVCqv&#10;lu0XXoQjUSpzuYfxE8ZtfsdE0dmdUwZXTpxzjpWOj6zDbxSTr5sQGGZRW94bXwhpegf2rd3kP2xl&#10;LSo8g8zPoq9SPp/jUnhrxppFwlwJwsNr5mxVmnXKr2IQnOOmcZ6HHpXJVoKs05HZRnGjBxje5c0T&#10;RA/gW6v/ADwouBLKQw4ABI5P4VydnZLLZrPZDzSRyo+b8cV2GsQaX4l0NrLw/cxHa+XEZIGRwflG&#10;M5x1PH6U3QoJ/DWheXLal8NhZFUZHJHsT+NOthoyiruyRvha0opvdt6LY5O28PayLx5bWJlDj5lI&#10;IBrqfDvgJBd/atUUNJnKx9hV1tZk80Mu7YT3PNdTp0c1xbrcAgdx3pYRUZtuO6Jxs60Ia6Jkmof6&#10;NZQ2sYCqePwFZrSeWByRWk0DXE/72Uk9AO1Ub202SFQ2RivRPMpNfC9xkd92JqeO9jztLDP1rOa1&#10;7g4qhPbSyS+XAG3dznpTN/ZQZp6pq9vbQn5xuPvXJXV/9tJVW3fSt2TwwHgHmu0rHk54H5VQXRo7&#10;KTOMbqxq3asjXCumpWNrw+5OlRRMfmjG38O1YmrRNvkCgkk9a2IbMxDdE5Vu5BqOZEBy3U9c0Qk7&#10;JM0lGCnKS2Z5jd+HLm9vQfm2k16r4K0t9L0iO3b+Ekj8TmoUigyD8oJrpNPVlAAKlO2K25UtThxE&#10;layNMD5Rikkj3IR61Ko4px6UjgucR4gtZIW3LnaeuK5SUOcgMRXpGtxq9q2Rk1wd5AUYnFeHmEql&#10;KfNFn0+W1VOnaSOv8Ix3CaaombcOqfSuoHSuc8MahDLpscRYCSMbSM1tTX9vCuXlQfjXq4ecXSTu&#10;eFjIzeIkrdSd3CDJNQNcoV++B9TVH7UbxsR5Cep7090hjT52Ga0c1a6M1RtpLc87+I+pibybWAbg&#10;jbnfH6VzWn+Itcs41SO4lMfYMu78s11HiyWKS6jS3KGQHJ3jtWML2CFFZ2VAOSxNFCh7dOfNY9KW&#10;IVCEYct0bug+KNTkuFjupAQ394Yru4LsOoLSA59DXC2+lw6vZuWuPLkb7jR/w1zmqN4j8OXSo9y0&#10;kB+5MF+Vh6H0NR7OpSk7u6ImqWJS5Vyy7HsTTL2IzWTqr3ptnEHy8fe9KwfD2rXF3cqGzJGUBEvO&#10;M+ldoQjw8nrV/Ejkt7Gaurnzf4ij1AaxPHNuPOdxNdh4C8JNOV1KbiNQREpHHBxuPvwa7fVPDdpe&#10;z+Y8IZs556cdK00s1g0VbX7qlNr/AO73FRGNrtnZWxKkly9TD+zC+O62OIF6Oc5k98dhWfdwvbsQ&#10;1ba6lpthEzPdwgLwFVsmub1HWkv5cW6nZu5Y8ZrzcVFS16nfha0nLltoRBWuJRGoLE+gqZvBt5qA&#10;2sfIQ9Wxk1qaNLYwSJGQTM5wCe5/pXULqNu9+1grqZ1QOVHoa3wmFjFc0tzLG42afJBHDw+AtPsU&#10;DBRK/R3l+bd/9auijjjZItyjfBwG6YHpW/tSNl3wxuv8W7OaVvsbxmQWqrFjLSMMDH5/rXocqR5P&#10;t29znbzQLTUFM0mQSOijAPufU1xuteDJYUE1uNyk8gda9Cl1Ow8k+TKpQnAKtn8qPLa7TssY4AIy&#10;a561OEl5nZRqVIO8tvM8f/sWeJgyrgjsRWZqkd6CyRh0RhggcbhXsN5oyAHatYU+krvw4UZ9a8Rz&#10;rUJ2kro9iFSlVjpocN4TtZkulM0bANyjHo2Oo+v+Ne0aXtS0j4I4rntL0d7WKVZ4G8psMCFyD7/X&#10;3roLFHW1AcrkHAx6V7VG8oqVjzcZUi1yJ7FyW4ULnniuG164M9w69gcV11yfJXLHqM1xd+rPPJIe&#10;jEmvOzKUuXlNcvpxu5HL30ORWFIJYmO1iM8GutniBB461k3Fpk9K83DPkOyrTuULe8njGAevrV+3&#10;nduTxTI7THarsNvtI4rqlVdiYU2adnIQozmteOQ461mW0fAq8vFZqozpUEXxKXAzU8I3EVSjPFaF&#10;oPlJrpp+89Tnqe6iwqCpo0xTV4qUHArqSRxybJR0prdKbvFNeQAdaJbGaTKdwetZsrc1auJPmNZs&#10;0lebWZ6NCBHI9RbuetRSS0xX5rglud6joWM0hGaaGzTgaaCw3ZV60baQKq4qWNtpBrSMrMzmrqx0&#10;tjLyOa3oHyBXIWlzhxzXRWs4IFe1hKyaPCxdFpmupqUGqiSCpw9enFnkyjZk4p2ah30b6ozsS5pp&#10;NR7jRmgLAW5opuaKY7AaYaeajapY0RtVeXpU7VWmPymoZvDcyrxvmxWbKuQc1oTqS5NVJY2K9K5Z&#10;Hp07JGLcHBNUner13EwJyKz1jZ3xg1xzi2z0qb0LFuC7AAEmt60sMKC3Wqun24DA45FdBCg2jitq&#10;VFdTmxFdrREKWx9KmFscVaUVMqiupU0efKszPNpkciq0tmByMg1tFahkjBHSm6aCNeRz8sLLyOah&#10;E2ODxWvPDjmsy4hBGQOanksdCq8y1K0kvHNNhYE5qncMyHGajgnOcUxS2NvcMYpf4aqxvkZFTq2R&#10;TsYsRzULVKaienYi4qHmrUa7qpp15q/DzimkTJi+X60hUA1PtOetNZOadiUx8K1pwJxVKBfWtSFe&#10;KtIzmx6x1IqU5RTqqxi2Kq1KoqNetTLTJY4ClxQKdTIEopaKBDTTGqSmkCgCtJ0rOuUDA5rTkFZ8&#10;4qJG9Pc52+iC54rDnwK6S+HBxXMXzhc151eJ7mGloQefxioZZdw21TeY7iBUkGXfJrz5K+h6Me5L&#10;gBeRk1UkyTV6QHHAqu0LMehrWnTSM5SbMq5hLGsue0b+7XU/Z+ORUMloCK6Yysc8qdzj2hZTyK0r&#10;G6aGBo1HzE8HNXprHgnbVWO22SDIrVSTMJU2ipdRzhg78g88VTbJro5QrRBQRkdjWRLAM9KmSJVy&#10;ogartuXDDJNRxxc1aiTac4rmnqawdjWtHIAOa17eXPeuaW42nFaNvdjj5q4J0m2d1Oqup1FvJyOa&#10;39LulSZcngmuLhvVC5zV631DHO6uuhenqZ14xqJo9TEo2Dmq9zJ+6Yiuf0XUJ72DLDIBwD61vGEy&#10;R47GvbjLnjdHzM6fsp2Z5/qF00+qyA9F4qSJjjArodR8PxyZkRcSDvWILC5R8KjcHrXg4nDVI1ua&#10;259Fh8RTqU0k9jb0S8EsTQt1WrV1AjZYKM1j2tndW90JwURCPmBP9KvvrOmxusU15Gkh4AkBUH8S&#10;MfrXs4WSdNRqnmYqMo1OeiWh4ed1LEp04yKhsdPe1vCzR7eMEitGO7dkBidpQDtyjbgPyNVn1DZN&#10;slyDnjnNOpGlT94xhWrzTiy1IY2Hlhhk9PrXE6r4Rv8AU9Y+0xTJHCOCuOa7RI1kdXFZGsPqNnqN&#10;rPDLizZ8TqF56cEfjj86pwjVi1JXNcNWnRn+7evmcq/hTVbbUre7sZFS6t33xuenoQfYjIPsTXc6&#10;Vq2pzJ5Gq2cUcwUfvIGOxzzn5TyvbuavIySIG9R1pspXHXnsadGhGkrR2McTiniXecde4+Vvkz3q&#10;7FJG0SsSBxzWL9pDnZnLD7w9K5HxlqXmvbaZZX3kXE0iiTa3ITIBJ9Bz1rVuxjToe0kot2PTA8e0&#10;tuGPWsmXW9JvIJY0voG2vtdQ4zkdsVz2gaJeLDPBeXEtxAh2xozttVQBgYzzzn9PwgtfBvm6ldxy&#10;BoLU9BG2C5PU5qG5PoaKjQhzc09VtY5vxV8QJvts9tpUhCldm8cFSPSoPDfw91HxFDJqOtajdx/a&#10;DxGjnLLz94n1/ln149Btvh74ftVUx2KGQHdvdizZ+pNbdqot2W3IAUfdx6UlT1uyXWhyWhueaw/C&#10;+HRbtGgU3MbPn96B8vb8ev6Cuqm8CaHIpdrGEsy4ZtvP6V0d7P5YVEAJznmq7XE0sD7cKAOwpxpq&#10;MnLuDxNWUUlpY8UuoLjwh4xli0u5ZoHwXhLYBH+I7HrXYXeuebpqxiEoX65rkGju77xHc3s0bbSz&#10;AbuoHQVpODlR6dq8nEYp3cIn0mEwsZJSmtUXd26Cus8I6hJ9m8qVz5anFcjF/qua3vDl7CbaWycF&#10;JAxKuuOc1hlk7VLCzCnzUGrXOp1CeG3Pmlwq+prFtdVN/MwMbBCxET4+WT1wfX/CqP8AwjGo3OqK&#10;13fS3FngFATx1GeBjBx7V2X9nQSWv2dolEWBhQMYx0x6Yr31du58+3SpK17v8jnmSVnI24Aq3YWq&#10;8lupPNaKabIisssvm8/KdoBx74pFtjBkg1RMqyasidlQRc+lcD4k1JhqUNvAhPPauzmmHlENXL3t&#10;qszl41w+cbsc4pNXHhvdldl6w8x4RvGG71U1ZJVA8pSSTgD3Na2j2nlxKp5PvWqdOjkZWYA4ORTC&#10;dZKRR0jRI4YVaQb3IyxNbsVtHGMKoH4U6FNiAVLRds4pzcmN6U0tSk1GQc0EoqXsfmQtn0rh7/aS&#10;y9wa7q9dY4Hd2AVQSc15rPeLdytcRHMTtxXnZjDmpnt5Sm20VtzRudpI+laenxtI4dyT9azXILZr&#10;oNN2eWK+Ww85Ko4t7HtYmXLC5oSXz28IWPhj3qq9zKU3MSSRSXDIZkGRgnFavlRiHgDGK9zB8+Ik&#10;3J6I8mcoU0nbc8l8S38vnPIrENkgEEgiuaKX95Adwdgw5IGMj3rtL+xgvddeIkbA3SuwtPDtmlpk&#10;IOlelCLXuxHVnCOsjxy31zWNCkxb3syZJJRjuBP41uR+N9R1CBba+mjMZIDLJGDn8fWpvGOmwxXi&#10;tGADnGAK5+20/wA+ULkAe/Wk+b4bkKUb3tc9k8PXNolkknmxhWGQdw/ACt6G4Mso8vBU9eeleVaL&#10;o0iSqA+1M5r07RbeOBAoOeO1bwbtY569K95myIgy/drF15HNpIDIVQLyBXRAjbxWRq1o13bSRBsF&#10;hgGtWro4acrSPKbbQoPsU2r6hcYt1c4iOR37k/0rN1PxZYQWax2cOWA2gHgCofG9tqehRC2nYlZm&#10;3qFfKem7GevbJrz6d3CqpP4Vxzpq9kepHEOOiOj0nxbd2Osx3pkDFWBII4I9K9xvPE2i2uhrrNx5&#10;QuXh3xAAFjx0z2r5lYuqbsYxW7q3ii48QWdrA9rFAlsm393n5zxyc/T+dOLcNjOo1USvue72PjG1&#10;1fw5HfRyxrcfL5sWMBTnkHPY4IzVzxFrTXOmi3tkRpZBhty5CAjqM9+f5+1eG6HprT2trcebC2yU&#10;AoH+fH0r1e3uNtvwQWI6+lZVcW4e6zoo4KDtU7MydF064sbsks7ozfMM9K7f+00toBu2jisa1uEy&#10;FA+bvT5oJr26iSEfxDmpp13L4Toq04zl7+xX1vxnZRQrFFKDIrYcg9K5SbxYJpDguff/APXXWeI7&#10;D+0Gu7G8tIBGQGt5vLAYMB0yOeen0qvpnhSCOIFkU8dcVtWw6qO0jGjWjThdK34mTpPjLUrOTYbb&#10;7Vat0SRtrA+x549sflWnqXj7T7W3K2VpeQXBcMxuEBQDvjDZ/IevQnNXLjQ7aOPCjH+6K5HWNLLr&#10;l0OI+QT3H/1qUpSpR5Y7EqnTrT53v+ZqJ4sk1OXeQAMAfKCP0JPv+lWJpvMgEgIILbSRXNQWIto1&#10;uIZY5IR95lz079R2rVtoLoQtK8D+SrKHcDKjPTn/AD1ry67c79T0aUVBJJWHOgIqu8GTmrzFGC7f&#10;7ozUZWvObcXY6bJopLBzVlIelLjmpFOKPalKBNENtT5FVQ5pwc0KqgcS4kgFXrWYDj1rH31LHNiu&#10;ujXsZVKXMjfWUetKZR1rLS4BHWnmcAda7VWTRxuhqXzMPWq891gdazpb0A4zVV7re3BrKdbQ2hh9&#10;dSzJcc9az7i46809ySOtVJU/dM2eR2rhnKUtjrUVEhMxLGnq9UmYg5p6SVzpPcu5oJJVhTWej+9W&#10;Ek96oe5cBpwNQBqfvpORLiTpIVYH3rcs7zAGTXNF6uWtzjGTW+GrOMjnr0VOJ2UN0COtW0nz3rmb&#10;e6HHNakNwCOte9RrXR4lbD2NlHzUoNZ0Uuatq+e9dkXc86cLE+aM0zNIWqzOwu6io80UFWLJqJqk&#10;NMNBCIWqvIu6rRGaaUqGjWMrFBoB3qF4QRWg61XkSocTeE2Yd3ag54rOWz2NnBxW9OpBqMR7lGax&#10;dNXO6NZpENrD0wK0oxiooUxVkCtYxsYVKl2SoKmFRJUwq0jmbFxTGWn0hqrE3KkyDFZdwgAPFa8v&#10;Ssu66GpaNqbZzt/H1IrKSTbJjuK2r0cGueuDh8isnudq1Rt282RV6Nt1c5b3OCBmti2nDY5600YS&#10;RpiPNI0HFSwEMBzU/G4VRkyiLduCFOKuRxbcGrESkuFHQ9qW4CxsQDVWM27uxATTN3zUx5Ki380F&#10;KJp27DIFakPSsO2f5hW1btxVozqItAU7FIpp2aZziVKpqLNOU0AycGnZqINTt1MgkzRUe6lzQIUm&#10;mM1BNRs1AxkjVQnNXHaqk4yKlmkNzGvG4NcnqY6mupveM1ymsH92wFclaN0erhp2MTeC1aljGGwT&#10;0rnYpM3GM966K0Y4A9K4FSs7s9P2l0XzGDwBSeSfSrEcZIzU4hNbKJk5FLyVI5FQy22BkVqmA+lN&#10;MXGDVcocxiS2oERPtWbLbjNb9yhHFUHhOaTdmWo3RiyQ4HFU5IDnmt54faoHtge1ZyqD9gYXlkHp&#10;QxYDitVrTHaozadq55VEP2DMjLg96XzZB0zWmbT2pjWfHSkqiJdGSKIupgeD+FadndyFSGPGKqNa&#10;98VPDHtU5qm+ZaEqLi9T2Hw5AkdhFt6YzXSxgVwXg3WUlsktpWxKgxz3rsPtioeTXt0WuRWPAxUZ&#10;e1dy7IgbtUH2VM9BT4p1kAwasDFaNJnOpSiVxbKB0FZ2p6RbXsDJLEpyMZxzW3THQEUnFNWHGtOL&#10;umedavqV7o8CabpVilvbquFKD8/x9zVPQ3ke8UXTMGJyS3rXe3ljHN95ASOnFc1qekSQhpIB06Vx&#10;4jDudn2PUw2KgouNrNm9b3UTEJG4JDbfxq/PamS3ZWwQR0Nec2Ousl2kEgj81HG3Pyt64+la2v8A&#10;jPUIFFrpdks87Dlt2Qv4Dr+ddEJRjEynhpyqLkN+2ckPHjGw4FOK7jyeKq6CZ7m1T7TEY5f4g3X8&#10;f89s1vizhUZbHPrWkb21MazjCbRz2p31ppNjLcSk7QOcDJrzvwW39r+Mr/UZ4XwyAIJRyBk/lXqW&#10;qwWkcDmYI0eCTu9K4nwZeQajq+pTxbdscgjUr/EAOpolujoouPsZSW56Hb3EcEYTbjHTFNkugzZX&#10;isrU79LC2aZwdqjPAridO+JFnqGsCxVWBJxkjFO5jTwsprmR6ULqRQOc0yebc6txkciq8UweMMOc&#10;9KrXsro0e0qFJ5zRczjS96xfuJg4HPJp1k6GJ0fhhkc9xVXh4RhuRSL0+X86GPkVrHEalLu1ecog&#10;HzkFV6VnTN+8zjFb+r6a6XhngRmydzBR0rAuhmRuMEV8xOjOnWkpdT67CzhOK5exIj/L1p+muU1S&#10;PbnLHHFVoicVqeGVVvElsCAc56/SlhdK6Rde0aU35M9H0+F0tR5nGTkD0q6rCoZZQkfFVLC7M80o&#10;x8qnGc19QfDSTleRp9aikjB5qYYpCtMzuZrWKTMcjihtLhCHaoFaQXFDHA5oK55dDBDiymCsOD0r&#10;RjvoCPvYPoRWbqjRz3McCth854FTw6cI06lj15pKSexvKK5U5bs1klVhkEUpYVmwSYlMeelXcZFC&#10;dzGULMl602Q7VJqNpCo61nXl3MRtQD60xwg5PQwNevp5hPbxYIXG4Z5I9K4SK6WyuHgcHyGPHsa9&#10;JXT12u55Mn3ia4TWdIaG6cY+Unis/Ye292+vQ9mjjI0FZLTqN3qRlWBU9DmrdreSRkL29azV06e1&#10;VWDbgexq1aFZJincV8zi8tqUa15Kx7NPEUa8LxdzQa4eadFIJJPFXrvU50tHjztbGMdx71mzwuI2&#10;dDhl+72rivFOoamlo1uJztIw7jqfbNejlsPZwZwYzlsrdDMj8RyW3iF9v71FbHB612sXjG+uLXFp&#10;aO2B0xx+deW6bGIboPIu5SeecV7V4ZsYrywi8mPahA5rvjq9DzpTdryOE1b+1buJrudPKQA46fji&#10;tLwdZRztukGc+tdX480LzdCmSwQfaFTARB8xHGeR7A1ieCNK1OzjjW7haMt0DHn/AD7VXJaR005x&#10;lT5juY7OJIhsjAwOPlqiZr+31FNjN5OcEdBW6mdnNUNSkWCLzWB+XnitXFbnPTrNOz1OgtZzJECe&#10;OKbckMO5xXO6Lr9pdny0kXcOMZrcklUxnBqk7nFODjI898faVJqrK0UZeRI9o9B3615HeaDqdtNs&#10;ubOSNz0DDAr2S58YW2l+I10+8x5c5zHLjgN2Un3rqbeeKdfMVutQ4Ju50JpLY+Y7mwukVkeEjHUg&#10;gj8xVWONo8YJCnqK+mtS0ewvEcPawbyp/eeWM5rw7xJ4dfSdR2bStvKSUPZT3FZVIcq0NoOM9ihp&#10;TsmoW4VyAWGea9ZjmCxKc9ua8jija0u4t56EGu9GogiOPBBYDGa8XHuSacT2MCk4NM3oZi0xkH0F&#10;d7oFuEhSV1+bb+teX3mojSoIE2bpJGAyTwPUmvXdGkX+z4h3ZQc105XSl8cjjzeolHliR6nbLOu9&#10;lA29KpxyIgwRgVrXhDLtPSqUFoWnK54xXsNHjQnaFmQOInFYWswReQxGOldRNpvmIUR9jHqRWDd+&#10;HtSuHaLzIygIw57j6Vz14y5bJXOvCVKfNeUrHn+nhY7iS28sFBkjjqp9fzxWit8bexnsiN5k2puY&#10;dVB3A/UYxXTP8P2ii86O7/0hPmUFcLn09cdvxrkr1BuikQcD73qM4rzqsKkIXkrM9OnVpVXaDuix&#10;b7AQXbgdu5q3LDGU3RtuB9eorLjJ3nNXYGJbbmvLclflsd0b7kbLg0YqxcIEIAIJIzUOK46keWVj&#10;eMrq42lzQRTDwai7K3HZp6tUOaN2K1i2g5blnzMdDUbznHWoC5qJ2rX2zQKCEkkLN1pEYhqYB81S&#10;gVtC8o3JloT+ZlaqzNnjNOZgKqzSe9J+6yGRSrnnj2qNMqMnpUbT/Nz2o8/J6Z4xWqhFxuZuTTLg&#10;k7VIkhqpFlucVYCP2FYuDNFMtpNxTvtA9aolXHU4prEgdal0pFqaLzTimpd7D1rOaQ1WeY561nGE&#10;kwc1Y6q2vs4wa3La5HHNcHaXRBxmum053lwAD9a9jD3PPxFmjrYJy2KvxSHvWXaRNgZrTRMCvWhe&#10;x4lXluWlfilzUa0/tWtzmsGaKbRRcLFukxS0VRiJtpCKfSEUBcgZagdastUL1LRpFlKSPJqLysGr&#10;bCmEVNjZTIFXFSigrTQeaB3uTx1Pio4htXPc1LVIzk9RKaaeajY0xIgmPFZdz3rQlNZt0+ATUs6K&#10;aMW975rnbtgCa276UHODiuau5CWPvWLO2OxGZShyp6VetNQ+Yc9PWsZ2ODTYpscVHNYhndWmpx7c&#10;bqsDUcvn+dcfb3AjAJP4VtxS2jxD5XMh9q3hZoxnFnSR34ZQelJNcFugqrbwQRQh2WUsRkA9qUKW&#10;PTj0q2lYyUdRjzHdg9aQPUkkQOMA0zy8VBqi3bScjmtq3lzjmufiOK0raXBqkyJxujejbIqWqMMl&#10;W1bNUcclYcaM0tIQKZI4NRvplRsaQWJ/M96dv96omXBpyy5ouDiWjIPWo2eoWeojJTCxMzVXkbik&#10;MlQSyUmVFGffDg1yd/E07NGvUg9q6i+kyhrmrqBrlyoHB6msJq56FDY5m1tib37oPNdNa2bAg7fr&#10;UlhpQSYMB+ldHBYcdKz5LnQ6vKUYIDgZFXUg9qupa4FP8nFP2diPbJlJ4OM4qq8PtWsU7VBLBznt&#10;USRrCfcxLiDJzVN4PatyaHPaqrwVzTTO2nUVjHMHtULQj0rVeL2qBovauOpdHVGaMxoB6Uz7OPSt&#10;IxUhjx2rklJmqkjONsPSmm2HpWiUFN25pKTHdMy2tfaoGtv7tbhiyMVVnhKAsBXRSm0zCpBNaEen&#10;H7Mcg4Za2P8AhJgF2O2SPesq0sjKRJI5QZ4UdT/9alvfDrTKZLfOfrXr0m+XQ8mqo83vHY6Hq4lO&#10;0PwegzXWQ3AIHNeVeHzPaTeVKhBB716FaXAZBk4NddOV1qefiqSvdG4JRjrQZB61Q80Kuc0kc4ds&#10;ZrY4eQu4DVDPCHUjFTxU58YoJvZnmHivRUiuVulXDDuKn8O7vLSWB43bGCs38g2M/hg1q+N9x0xh&#10;HndntWJomkXtrpmQx+1S8oR0UEA9+/Jz7iuGVOSq3iezQqp0bSO906/W4BJgZcHGQQR+YqxfzrFA&#10;WwW9gOfy71S0Wy+xRLFnJI+ZvU1dvoPtEXlDgsMZBII/EV2x8zzKnL7TTY8Z+JWo6xJdpZxXYj0+&#10;TBKp8rN7N39eKk+HWq2ek+bZXJEckjbkc/dYcDGfXNespoNkH8+aFJZ9gTzXUFsDtmvPvG+n2+k3&#10;kN9a20RydrqV6+/1H+egqKl17yPRpVqdVKitDsp4kvo2hdfkcYxmuY/4Q7SNLuBeKY0ZTnO0ZrL1&#10;7WLu50xJjq/2GRMMMHyg5GMgj+L6HNcTJ4x1y7G17kPGvHKDLY9x/SsalW8bo2p0p0mk3p5HrbeI&#10;reFNqI7Y74rE1PXJdQCou+NFbJ2nk1zOl63HfRbZDtkHBU9a1hBJs8zY231xXk1cRidmetQwuHXv&#10;LU6Kx8QwxRokqycDG4ipL3xRbacnmyEvEejRqT+Fc4qikdUYYYBh6Gso5pVg7SJngKMnc6rw14ns&#10;db1XNosrKsRDMyEAZI9fpR4n8MSSTS6hZHJfl4sdfcVD4YvdOs32LAInYYJUZ/yK6qW83odq5jPR&#10;h2Ne1B08TS3uePUlUwmJ5qasvzPKPmicxyKVYdRWj4fk2+ILVv8AaP8AI1q6n4en1C8+02igBx8w&#10;PrUGl6Bf2erRPPFtVTncDkV5Sw1SFdNLS57s8VRqUJaq7Wx2k7eYFAJye1WbGy8jcwz8/Wm2cWSN&#10;3OBWoBgV76Pjqk7e6hBkU6kNMLGmYDi4HU1UuruKNCS6j2zVHWHmFs3lMQcdq4C6u5kn+d2PPc1w&#10;YrG+xfKkepgsv9uua521pCJL37STkNW8cCOuH0nxA8MQjkAkQdD3FdTHd+dbh15Ujg08JiadRe69&#10;eosZh6kZ+8VoYGbUJHycdq2VX5azLCZDM4Jzk9a1gRiuyFraHJXb5rMrypxXN6vfpYPGHPMjYUV1&#10;MhAXmvMPFjzXfia3WMjyol4DdCSack2tDbBLmnZ7HY2twJIgfWsTW/LAaTgf1qxbNMlmPkBOP4a5&#10;TXb52nEDAluoStKSUXzT6BVWrUCIXDXs/kRsQx49MVvabo0VlFsyWc85PU/Wue02KbP2lpFRkOPn&#10;GM1PrHiG4jjCWoAwMM4PJ+lY4iM6z5pROjDyjTXLBl6+v4YZjbFl3Dqc8LXNa1apfoFhwwBySB1q&#10;1pFp/aM8k1ySOPxFdLa6NHI2FbCg4IpLDxitzWUnLVnnEXhsqw8049q9J8H25sbPjhD0z3p99ofl&#10;o00ZOQpzgc1l2eriAbrj9zCoPLsdx+vqfxNJJJmDfOtDc1rTpdQDPHdvbyHo8fBpNK8Ny2YW4e+k&#10;lfGW3sSD9KbBqUF82YZlMa/xZ61rrdI8QjjYN+Na2T1J5pxXKit/a8AnaAyKXQ7W9jUeoMtxasF5&#10;zVOTwdaO3mW080EhOSzHfk/mKp3OnappEeZJ454Scbt2PzzULn6o0SpN+69TzPXvt2gao13bykbm&#10;5UHiug0X4lw3EAtr5jHJjAc4waz/ABNI9xJ5CxpJK7BQobkn/Pc03TfAEV2VN5IqKRnEXJz261na&#10;alojaUYtakPi/UdP1CxI8o+avKyFhx7jFVPBvjy502WO11Rnltdw/ejlkX1x3FS654FtdMtS8mpc&#10;jJUN0+g9a5e2ia2ZSCCFOV46ev4VTm4v3jJw7H0da3EOowpcW8qywycqynINV/E/hODXtIaIKFmU&#10;ZVwOQe1eQ+EfFd34bvGUqstlIxY2+SApPdfT9a9f0Px9ourSpAsjwTPwqTLjcfY9PzxTVSEtDCSq&#10;QalE8VHhx4NU+wzl45lfafT6j2rfnsPKurSEsWaNuSK9F8R+HYptVttTi2g7wsqnuPWub1TSGOpv&#10;OG+RQSCO5J//AFVwYjDOT9D1cJiY8vqct4luRLPbRRn/AFTbmr0XwXrguLJYnlyyjHNcaukhjucb&#10;mJ6nrWvpemNDMHRjGF9KnDy9klFCxMPbNyeh6cMTITkEVXhv4badknJjOcAt0Ncy2qXcaGOF2TjD&#10;P9R2/DvW3pVzHexos2Gcdd3Oa7IYmE5uC3R58sJKnDmlqjoYyjruHfvTyyqOKqm4SKQQ7RjHGKly&#10;uOtdJ5zj1OS1LXNQ1a+fTtKjkt4EJSe7dSMey+nHfr6Y61m6hoMccLS28ZZlGCJJt2R0zjaOfx/l&#10;z2n2MM5LdD2HamTWVnHDI84wgX5sntXPUpKadzuo4hU2lBf8E8rWIhiCMEcVJgg8VqXKwzXszwxh&#10;I2OVFU2h+bHQ18zXpPofS0pXV2RDmnhaaBipBXn211N2yMiomFWGHFREU0VFkLcVGTUj1A3FapFX&#10;FLVExpCaaTV8ocwbsUvm8VGTTC2KuDcdiW0xXnqpNMTT5KjWIytirjFyeplJkCxvKeBxWna2GcZG&#10;antrUDnFbEFtjHFehTo6HJOpYqwWIA5xVsWQI4FXo7cVbS3GBgV0qimYOvYw57H5M7ePWsW5iMZO&#10;BXeLbROjI5YZ6elc/q1hs+6vAonh1a5VPFXdjk5DVVjlqtXKlWINJY2jXM4X+EHmuf2Gpu6pb0uw&#10;e5kU4O36da73S7BYUGeKoaXZrGFwvSuihTiu6lSUTz8RWb0RajAAGBVlelQItWFFdSPOkPAp9NFP&#10;xVGYzFFKRzRSuMtUUUlaHMOFNalzTGagYxjUJ5p7Uw0i0MYVC1TmoXFIpMjJpvv6U12wOarS3OFP&#10;Py1LZtCLZcW5GatREyDIrnPtYQ5J4rcsbyEwD5xkdRSjK46tNxV0WWO081Cz9aHuEc4FU5rgKDz2&#10;qmyIwbGXE4HFZF3PxTp7nLdeKz7iTIzms3I7YU7GXfTda564lJY1r3hJzWLMjZIxUNmzKrMTx60L&#10;kEYFW7OymvLpLeFMyucAGu+i8DW1vZ7pWDTAZyc4q6dNNXZz1JqLsziNPtXuJAkanceetdZptrEr&#10;LFIwE5OdoqnDpU1tevsdUUcZHaug022tbf8AeJuebby55quZLRDcHa5qtbQ21mZHy7AcE1mAjOfW&#10;rt3L/oxG5jx1J4/Ks7Pyim5mcKbtqPLCk4IqAtinq1K9y+SxIo5qxGduKgQZNWkjzVIzky/bycCr&#10;0b8VmwririEiqOaaLoagtVffSGSmZWJXfFV2mHrSPJxWfPLt5FS2aRjcsSzD1qEXm1sGsqa9K9TW&#10;dNqYGeajmNlTujrDdKRkGoXuQO9cumsLjG6h9SDKcPT5iXSsdH9rHrUMl0CcZrnlvTnrUn2nng0n&#10;IqNM0LiTdkA5zTrezGMkcmqtsRJKGY10FrFuGcUlqbP3UNtbNVGcVopFx0p8UeKsKlUkc86lyERU&#10;vk+1WQtO21VjPnZRaAdcVFJACtaDLxUDCocUbQqMx5IiDVZ4s1sSRg9qqvDXPOB206pltB7VC8Ht&#10;WqYqb5Ge1c06NzojWsY7W5qJrc46Vum346VDJBXPPDGkcQc+8TDpQkXHStk2oPamGzxyBWDwzWxu&#10;sQrWKCw45xSPamRfu1t29kGwWGfQVb+x9gtaRw0rGEsWkzjjYSqchiMdMVpQXRjXEinPSt5tLZx0&#10;Aqlc6W6L0BrsownAwqVadXcoKYSd/G7Oa0Yr1AowRxWNcQtExHIqKPfnrXYpMwdNNbnXR31vImPN&#10;VT6E4qlcaxb2Mwdpk255wc1mCMSQMGHase68OyzktIzAH7q9xWjk7aGKowT1Z6jZ3STRK6kEEZBq&#10;yzgrXF+GEvLG1W3nDGNThGPXFdZG2QO9aRd0cFWnyysjO1GyW8KiVd0YOSvrV6zs4o7WJVixsXAz&#10;UkijGaoXGrxaaQXIKscYJxipbUNWXFTqLkiWmcxOexFTWsvmMxNZA1m1vp8xyKAOxPJ96uW88LyM&#10;qONw6jNWpKSuhzpSirSVmahy3SuY8TaJFqcIjnzsznIrpo2Cx5JrH1KdplYRjJA4oZFDmU7o8Y8Z&#10;+CDZ2wv7edpI04KE5wPYVgeGNHbWdRMCXBSCJl8xgMnaTycEdhXsc9pLe2ckNxC2xxgqDzXAad4G&#10;c65OYLqS2VWx8rlT+OKynTT+E9uhNK8my9d/Cy8+1CSxu5PJxnzMj9MV1l5pv2Pw1AHZZb1I1QlR&#10;gs3cn9a2dT8Q3Gj2sW+1WeML87RDk/Rc+noT9K861f4iQ6nr1pa6ZFcRhJQZfMRRnHpgnI/KiUIc&#10;tmjGjVrzmnsjq08Ny/Z1Yt8/pWRf6dPaHkEiu7iuQ8KNjaNo4NY2s6rYxxlJ5EBPvXBiMBQcdNDp&#10;w2OrupaSuccsrRyB1JVlOQa9E8M6rDqGmeScedGcOuPU8H6f4V5tLcQzTnynVh7Guy8BiLzrps/v&#10;AFH4c1w5b7SjX9n0Z15rThPDOb3R20MSBcBcelSmFT2FOBGKN4r6M+Qcm3ci8kRnctSJJuFUdS1W&#10;3sLZpZXUAe/WqWi6ymrwmaOKWPnGJABn3FK6vY09jNw9o1obpcUmO9MUetS9qZkU7mESIQa4bX9M&#10;2ksg5PYV3s5O04Fc8LiK41v7JJhX27lDfxYPOK5cTQjVjZnpYCvKk3JbI4iFZIWCurKT2IxWql3P&#10;HAUjb5T2Pau6m0+3mtykkSspHcZrj73Tms7phEC0ZPHFeJicuq0X7Skz1aWOp4l2asx3h29uIpJf&#10;McOmeAeMV0Vzr9rZIDcSBCRkLnLH8K4O9NxZMxtpTHIQcjrkdelY0ErvdfaL2R2Ablj2A9q9TCTq&#10;Kkk9znxWFhUqc/Q9Ta+ubmDckW3cOAWrjIo2uPEEn27hwSQvTArpbPxNpLWu77VFuVcldwH6da83&#10;8TeJiNaL2rYnZvlA/hHavSotKWrPNblGMoxVj1Lan2fAChQPoK42/sPP1E3EQ3Mv3dvT8TTdCj1f&#10;VY431C7kaEj7mAo/Su6h02FYQNowOgFaSupe8c8UoLe553dzXKnZMS+Ovt9Kgt4Fu3Ee3bnuw6V6&#10;Tb6HbeeZpI1ZyeNwzj6UalplusDS+WAyjII4NOVW+yOinUhF2PO79JdMjaW3ALBckMOGH+feqGh+&#10;N5Z7uNPIRIkPIUnB/Pml1/xEkpkso7URZJV3LZLD+lYdno4efzUbao6Yrmkm3c9WnOLhytHr39tW&#10;c9kXXcNw6EZ/lXmviC1W6umwp5PerKXcttGUV2AxgtVD+0ibjLyAge1YVbyaii8Pho07yexoaPpS&#10;xxKkbEKOSQOtdfpkLQbQMkfWsfw/qEVzIykBhngg9RXWLGQA2zA7YrtgowjY4cTNuVkWyy7QSSPf&#10;NeN/FjWL+3vokhkmNsACEDHyyc5+YdD06EV7IqRyqFf5j1yegrN1XRLDVFRLq1jlRDwGHQen0pOz&#10;Rz0ZxjL3jxrw1BeXWnR6pdbpHmmLBjxx0wDj9PpXp9pZbdNkuXIgVULF5CAq4HXPoPU1tJpNqdNF&#10;nFCixxj92oHCmuK+I2tm38N21hAxRrxmV8dkT7y5+pA+mRQ2owuVKrKc7RPM9X1SW+1CWR5zOoYh&#10;G5xj2B6CqIlYnaByewra0/R4ZNNkvZ5NuDtRR1ZuwruPDHhW3tFt7++tw/mdm4Ce5rz4fvZM6XBp&#10;XZ5eGkVxlGH/AAGug02xeVPNZW47ivXNS8LadfWZ8u1iDg7gyjmoLHw+iW7IBgHkjFOpQtswpSg9&#10;blLR9cu2sfst2DcYGFc8sB/WtTyftcC5IEjsMg9B8o/rVP8Asw28mFXHuBVuIMrAkdK5fbT+GR1+&#10;ygleAhskgXoGb1qMW4bI3YzViU5OelV2l8sE1y1akUzSPM0TxQrLF5TnBHG/0FRxNHZ6qjJdPsUY&#10;YkDBrLuNQI6Gsi5vpXbO7n1rKGLirWWpssNJ3u9GdrLr4a7Ep4QADNaKa9FLIsaOd2M9K8wjumaQ&#10;JLIwQ8ZrWOnTgRzWcrsDw5dgAB65r0qOLlM562BpJK+h6at+oUEsORWVreoJJZsvXvxXLi8mt5zA&#10;bsT4A+dDwOOla9rOpeN2VWwc4aumVRyVjz44aNOXNuU7axfy1a5Vl9ARgmq13biN8A8HkV087LMf&#10;3xO7rx29qxtSSMMNp+buPSuDEUoxhod2HrylLUw2B3c9aeop7pzQq4r5+orSPT5tCNl4qEirjrxV&#10;dk5qUioyKrCq7irrLVd0rWJTZTaoyamkFVnOK3SuTzCM2KYxqNnqMyYrVUzNzHk9jV2ziBxxWYHy&#10;wGa2rDBxXRSp6mU6mhqW0HcitOCHFQWy5ArRjAAr0qcDzatQekYFTKKRFJNWEj9q6VE5HMiVCT0q&#10;teW2+MgjNayw0kkORT5SVVszzXVbFg/A/Krek2YQA4rodQsA5JxUFrbiI4xWThrc7VVvE0rOLGK1&#10;YkwKqWy4FaCVpFHHUlqSKKmFRr0qQVZix4qQdKYKeKCBp60UE80UiifNJmmZpc1sc4M2KiLUrGoT&#10;mkUkPzTSaZmkLUh2HE1G9IXqJ5QBSZSRXum2oawZ7rAYZrRvpSR1rnbtjmsJs7aK0GXM7tE4U9Bm&#10;r9lMXgjdMjjPXrWRuz+NW9LkxbomeVyPy4rFS1Op7G7FcsW5OfxqvcXLFmBPHYelMlwq+YDjtVQ/&#10;MxwTVuTM0luOL5qORCRUscDA8gmny4jjLNxQO5ktbhnOQMHgV0OkaZZ25ElwsZJACIygkdeT+VYt&#10;lMHu2LKSw+59a244JZiQ+4f0rSHcite1rmxBaaZa3QuYYYxKQRuHXnrVu4IdNuetZUNoI+cY5zV+&#10;AM8mG7DrWpxNa3vc5jU7KQXm5c7fU9qbCZFkAJOBxiuynt4fIbzAD71yrlRcNxnBwa4qsHGV0z1s&#10;PXVSFmth53z8seABjvSEfLip42+QgDrS7K0im0ROSRSKc05eKsNHxUJXmtkjByuTQjmtCIcVRiGM&#10;VfizitEc8yyi1OBUCZqdTVGEhcUxuKlPSoXyRSJRWlfFZ1w5OavS8Vm3Jxk9qhm0DIvmODXMX8ro&#10;WwTxXS3bAg1zWo4O6sZHVE56XVpYZDnNQr4jkjPVqivVy5rJlj5JqVJhI6SDxLKxwWJ5rbs9WknI&#10;5JJ9a4S1X566fSzgr3qrscLHe6SxkYEnrXY2YG0VxOkScLmuysZAUBrWJFdaGqi1MBUSHIqYVocL&#10;Y4ClxQKWmSRsKhcVYIqMpmlYqLsVGFRMtXDEKjZKhxN41EU/L5p4iAGTUpWh+lRyGjqFVxUDrxU7&#10;tVeRxispRN4SGqoqURgjpVQTgHrViOdT3pRgmVOTRdgQDir8UQxmsuOYCQVrQOGUVvGCRw1pslEQ&#10;xUE8KsOlW88VE54rXlRzKbucvqlou1u1c67CI8+tdpfxLIh/pXCawrxM+3n6VlKNj08PLmVmaun3&#10;SPMEJywrpYYEfDY5rybTtVlj1ReCR0NeoaXcNLCrE/iKqGpOJg0ro2IYE6Yq2IgoqpE+1qmNyB1N&#10;anmyTbCYlV4rltct5JkJI4FdRu389aqXVsJVPyiubE0/aQaOrCVfZTTPPjZNclFcyK65CMp6GtHw&#10;xZyafqk4uLhpXdQcuxJH507V7tNKzuwAOcms/S2n1rUob1CyxxA45OGzWeFi4xseviG6kL7Jnosk&#10;n7rlutLaWyMu8nk1mhyMKxzirEbq7Km/HPArrvqeNKDUbIuXdqiwMw7D1rgtJlaa6uLhydzSHBNd&#10;9cK4gxuznjJqhHokEUTfIoZm5IFPqOjVUItS6mD4i09tU09bWKUEOcEq3Qfh0rD0P4d2+kal9rZT&#10;K2OuCa7hrQWrxqo3HOa2oQhQcdu9DimafW5U4pROG1W4mhPlICgxxXJXlh9pcvISxPc16frdjDcx&#10;cAbh0NcjcWDRkivExtKtGXMndHs4DFQcNFqcW+klSSufw4rsfh+GTUbqOc5YopQnrwTn+YqnLb45&#10;xW94U0eVrz7a6lEUYT/az3rLB1JyrJNG2OlT+ryu7Hdqo21HMuEJFTKMKBUU7BYzk4FfQnx63PMf&#10;GeqiPVLa1kBdWOSN2Me9dZ4euoPsSRhgGXtXn/jYh/EEVyEBROOe9LpesWs+tWMUeYGMnXOAT6H6&#10;1yqrHnaPfrUubDRjsewKwcDBqUdKr2xAjHHapHlVBknA966jwOok7AIa89v9Qt5vEphjmAmh5Dds&#10;9xkVp+KfFUVjayRwNukK9QcYry3RNQX+2z5jgGRtw3c1jUld2R6uDoyhFzl1Paba/mkjw5AUD746&#10;H6U1xglmQMPftVayQzwpIh5x1JqdozGTuBcn1NX01MG4xk7HKa7FIjLdwEMquGaHqCAf071wWpap&#10;bwSFBIvHO0E5J7D8PWu/8ReINNtUeBphLcbeI05APvXmyeHr3U757lYxGjMPmxXM9ZHfTnKcdira&#10;/abl9kPmqWPJXOa6Gy0a304edLETM3V3PNa1poq2UOPOwccnbVm40pbhflmL44wVB/KuuHue91G6&#10;Snozo9BnEtoqooUDjFdXDIAgUnNcxoltBBHtj7dRjFbucHgU+Zy1Z59eEVLlReDkt8vFVdSJ+zOW&#10;bAAqe2IY4PWn3tol1bPE4BVhgjHWg5dFLU8H1K0W41OWVR8rMTzWhZW5iUZPatzVdHTTr5kXlCMr&#10;mqMMLzybEGcVF3c9+EYcnMgaGKVCP4sdu9YmpaXJPG8cSAuFPKrXUf2bMm0qSG7YFaMNhLcRoHYc&#10;8sMAZ+tauKWpCxCSszlPAlndWxKzqTg4HNepJuK81UtdNitQu1RnHNXgcCskcNeqpvQhVStwp6DP&#10;NDS4JBH0qVsGqdzcwweXAxJLtgEdiafMo7mcYub0J4Zd0iKuBknP0rxn4gXP23xdJCAQttGseD6n&#10;LH/0LH4V7TYWjCfzn24C4UA+veua1r4dJq3iRtS+1eVBNgzKFy2QAOO3IHfP49lUTlGyCEoRnqzm&#10;vA3hb7TD9vvo91qFKwRydCxGN2P5f/qrvPLWWzCEDBXGMdK0UsYbW2jtoU2xRqAqio5LVo03IpKn&#10;qB1FUoKMbIPb80inY2ZUbSz4/ugkCtPykjXCrUkMeQOCvelmQc7TzWclZBz8zMq5RQ5z1qhKyrU1&#10;3LskI3ZrKuLjrXi4iqk2etQptpCzzgd6x7y92ggGluJjzzWFfXBXJJxXmzk56HqU6SirsdLeZOM/&#10;rUBlHWsK5v8Aa5CmqjapKOprWnh3YJV4xOgluUXINVE1GKCbcGBbt6ZrAmv5H7mqJldnySa7qNDl&#10;d2cVbFX0R32m65GZdhxn1zXVWesI2CMY7c15dpUMtxMqRoznuFGa7oWX2a4MKnLRoN2OgbGSK3lK&#10;S2Mo2ludjb6ogIIXLHue1NljDLuLgk85z1rCtUnMIlVGKE43D1rV81SECjC46+tctSrLl940VJRd&#10;4kbLzTTHxVgDNLtFeVON2a89ioVqJlrQaHjjvVd48HBqeRoqM0yky1BIntV50qB14rWKN1K5lyp7&#10;VRlQ1ryJVOaP2rpgiJMyXGOarPmtGVB3qlLxmuiKMJMgDEODmt7TJASADXOs3Naml3H7wV001qc8&#10;5HaW3Cg1oRday7SUPEOa1bYEke1dsEcFRl6GP1q2qAdKji6VbjTjJroRySkIqUOnFTdqjemQmUJo&#10;Qe1Ujb7TkVpvULAGpaN4yaIYTiryNVE/KamjfipHLUvLUymqiPU6tTuZtFgGlzUYamvKAKGxKN2K&#10;zjPWiqL3I3Hmis+dHQqLsaQalzmqqvUytXScLRJimkCk3UUAMYComFSmompDRDJ061Rmk296ty9K&#10;zbljyB1qGbQRRup+TzWVcFnxhgQaW7mIYgZyazmeZiVjBLY4Fc82dcFYmRC06pwMnknsKmtHto7q&#10;S2+0JuNwMFuBtOP61g3c8oJjlBDU2xfybqGZ1DKrAlT3FcznZm/Q9KudNhjRnkldyRhVGOtZS2fl&#10;yBd2R3NWbbUEvplkJ+THC1qpb2xOc/d5xmupJSehy88oKzKyQKIkAUbieCaJdGWe1d2JJJAFSyXC&#10;tOoUBVVSfx4/+vV+KT9yFArRJMlylGzRT8OaPFbRTSyIPNZsA9wPT9K3X06N04XH0qG1RoypPQk5&#10;HpWn5iomWOBW0UkrHJVqSc73KEWmqv3hn61MbRI1JVQPpVoTIy7gwI+tRXMgaMhTyaoyUpN6nI6v&#10;rJiuTbwkMf4sdqxVdmbJ6mt6XREa4klbkse9VJ9MKPuWuWdOTd2ezTrU4x5YjLfOKtquRUESFGwa&#10;uRrxVxRhUldkTJxUGwbulXnSo1iy1WZqQyKL2q5GmKkihGOam8uqSM5TuRqKkA5pCCtSQrk80zNi&#10;npUL4qw2BxVZ1Y9sUmJFOduDWRcsSDk1q3J2feHWsO9mVc89qiRvBGTdS8Guev5Ac1pXs4yRnn2r&#10;AupCc81jJnSkZNzyxrMlHJrVIDtk4wOeaqeUryZPQniosNkFsOa6PTh9319qxI4dj8flW5pnzNjP&#10;SriJHX6Sp4NdhYNtAGQa4+xkwABXR2UuP/11tEJq6Olhkq4p4rHt5s960I5MrVnFONi2DTs1XDVI&#10;GpmTRJSGk3UhNAhrVE1PY1EzUi0RtTG5WnMahL4pGiK03FUbhyFNXZ3BrNn6Hmokb02zOnnKNkVE&#10;upbTyelRXT/MQKxbuYx5wenWudzszrUbo6ZNYUOBn9a6Cw1RCFy3WvI/7UbcWLZ9K0rTxCSqIrHf&#10;nABPWrjWM6lBNHsS3qsOtMku1weRXH6ZqMt1FhBn1ft+FabRuIzl8t710KV0efKkouzJL/UolU4k&#10;HHUViPbNfs2w8dzVHULG+u7nbaoXx949APrXQ6BZTxWHl3CjzQxJ96Sd2dCkqcbo52Pw8YLney5B&#10;PYdK7DS4RHCBitFLFWjyw5Pani2EfSqSsRUr+0VmI6nbxVIxytMOTt9K01XIwajO1XznFNmEJWLN&#10;vHtjAqRotwxSRsDVgYosZNtMy7rQ7G8Ui4t45M/3lzVQaTb2CbbeMInoO1dAcVXnQFaLW2LjWns3&#10;ocTqWqpZswP4YrlrvxVch/3Ixg5HPSt7xhbbipXiuUSzA6ivExWInCfLc+pwlGE6SkkdBYeMr+d4&#10;xdxkqrA5FbXiLxi8WnbNNRpLlxgZHA9//rVx8eyL0FXIb+NCuVRwDzkjinQx0r2bFWy6k2pJbHpG&#10;mCKe0gmV2dmUFi/3s981ozEJETiub8N6kkweJSDg5GDyK35JBI4Q969iE4yV0fNYilKFVxZmvDPP&#10;krwD3rOlsZvOCyDcD3rqkQKmAKjktxIcmnKCkrMdPEyg9Dn20eKQLle/NdBCI4IQMhVUVVnDQLuA&#10;JArlbnxZYtqf9m/MLh84xjt+NZqEaeqRso1cUrdEdFe+J9PtGKbzIw7IM1y2o+Kbm6mIiXZCOgzz&#10;T4LOHVo5NkkRcNgFGDY/wPtVKXw/qMUoQQ7gxwGBwPx9K83GSxn2NvI9PC4fB0373xeZx+v6o13c&#10;42/UCuavBIJNjIdxPKkV61D4J/ctJchWc9h2ql4g0a0t4TcrGGlIIbg84Xj24wBWtOjPl5p7jq16&#10;UnyQZxOm+NdfsIvLj1OZkHAEpEmP++s4qwfH+tEN5twk+egkX7v0xisIaTdSNhkMS5PzEdqinshC&#10;rSR4KJ1Yt1P16U/3nRnLGEb3aKer6nqepXRkklZsnPb+lXNOtrt5Y5xG3ysCSa6LRNB/tWC3kaJt&#10;oBwCMKwPIPr/AJ/PuodGtbe3USLgAdMc11Ri2rGk6l1ZC6J4gaGzjimid5QMBY+d2K5DxV8Rby6M&#10;lnp6mEcqzDljXaQWtrzsG1uQCODzWjpejaYE2iyt1bOWbywSx9z61fs31ZySjCL5mjwzSZ5Bcm4u&#10;4JnUsMuecE98d69Y03E1kmxMMwBycZPHtW7e6BZLL5sUEaydMBRgj6dKuWVjHHHhEKL12nt9KI0l&#10;F3NPrEVDQxP7FaSPewBI6g1QeK6S68opmHPAAwPxrtZykUYHrVdYYn5IBFamUcRK12U7ARCLG0K4&#10;GPl6VoqflzVaQxwnPQCoJb+IxnDAY96GZu8nc1reVN/DfNVya5SKEvI6qo7k151f38yMskVw4bP8&#10;Jqul+8pPnSu7HoWOTT5WP6pzO9zX1OX+078+SDs+6D0q9YaTHAi4UdOTVSzjCtG3GO9dHCV24HSp&#10;trdl1puMVCOxWeyTGQuDWZGNt+yg9DWxd3UcELMxGAMmuKtNet31iUl+C2KUpJaEUYykmzuNo2io&#10;JG2An0qtNqkSIvzDB6GqR1WF45CXG0A85qXJIUacnqVNV8TRacME5b2rDsPE8d9fk42sPul+tYmr&#10;zre3ZVTkA9ayZ9MdhvjLAr6HpXmuvP2ndHsQoRVPQ9u06+jljHzjPpWmZfl4NeF6HrWo2V6qSuzo&#10;O5Ner6ffG7hSQHgivUpzUlc8evh3F3NQ+czlomU8/wAVTC4EZRLhQm7owOVNVIrhYCdxJJ5xTZr6&#10;K4jMZhcccdKtswUG3axoPtH3ax9Ru2jYKnX1rK1S+vbWAfZ5WTnk4B49OaqWc091A7TOWYH7x715&#10;2IxKT5Fueph8E4x9pJ6DZ5WZySepqnIeKtMneqVxwDXh1VJu7PXpJbIoXUgVWPtXH6vcs8hVeBXS&#10;3xO0+9c3dwlieKmjZSuzpq3UbIwiTnmoXFXJoCp6VXZMdq9OCueZNsqstKkZZgB3NTeWSelWZLQG&#10;JnhbcinqepreJhym74ev4tHtJ5wA1ycrF6KfWuisNVtVtFcYadvvJnGD35rzyKQquPfpXQada3Fw&#10;gaNCR/OlNvoaRSPX/Cut2N1ZxWRjVLhFOVxw3PUU7xKkMZheOFUyTuYd64HT7HUI545ESSNkO5ZA&#10;pwPx6V6nJaR6ro6q/wDrCgPupqlzV6MqbVmc04xoVo1b6M48TZ4HSpgc1FJaPBKyPxt608EY4rwH&#10;Bp2Z6bs9YkgYg5FRyHcc0uaYxppO1hJakTiomFSsahdq0jE2RXkANUplq27VUmfI6V1QiRJmfOOt&#10;Zc9aU79aybhxW0YnPORUkbnrSRXLQyBgelQzSYqq0lbxRySkd9o+pCVAM5OPWussLhXHWvHbG/e2&#10;nUhjt9K77R9R89Fww/OumDMJrmR39uQ3NXVYVh2c58sVpxycV0JnHOOpbJpjEUzfTGaqJSGvg1AT&#10;ipCaglOBmkzSJDK3NRpPg81WuJtueazX1AI/XH41nJnRGN0dNHOD3qysox96uSTVlB++KkOsqoPI&#10;/Oo50V7Fs6lrpVHWs+51FRnBrnZdYLdDVKS/Zj1rGdbsdNLDJO7NmS/O84NFc+bgk5zRXI5yO5Ri&#10;eixsTzVgPUO3C+wqIyYPWvaPnLXLm+l31S873pfOouTylwvUbNVYz471C9z70rjUWTSuMdayrp8Z&#10;xU0lxnvVGZ8g1DNoRsY97jJbFZouHjBMaxnnq/bmtO86HFYEyHeRjisZI6VsRFJJZg0rDkkbhViW&#10;3WFwqksCMgkdabHG2RycCpzHWMqZakW7K4KKvOCOhzWyupXCpvB6Vz6IQeK6HSYoJLS4LPlhEwKn&#10;3HFEE9glbdlCG4ml1WJi5wWwR7V3OmEPcKrdMcVxtjYyNdh+gU5Wuv0+KUyK4GMcit6KZliWuU3/&#10;ACxjgUxshSrdDVlRlaiuF+Q4rrPLi9StlAu0Y45pT0ribnX7qz8SC0kH7knAJ611qTiSIMD2qIyT&#10;0Oqth5U7N9RZWAqk8ilsUXMjANt5rnvt7G82ZPXB9qGyqdJtXNadAJMqKdEMjPvUhgaNVJ5YjOKg&#10;84AlenNT1He60LboKSNeaZ5gZQc8+lTw8tVIzeiLMaVMFHSkHApN1UY7iSR9qQAKM+lWMBgM1HMq&#10;qhNA076GbeXISQDt1pgnWQYyR9KoalKA+QRWWdUaFtqkj361nzHUqL5S7f3ciZQ4bI4GMECuUvrl&#10;t5yf/rVqX2qxsA6tJu6ZyOfy6VizW8+ondAijseevvSlqaQjZamZNKXO1eTWZcZDEE5rVltzYTNH&#10;c3EaMVyUGT+fpWNOWkmLJ8ynpxWElY2WpB5Zkk8teh5Y+gqlL8shKkdeK2o7EHTprkyKNpCnnlif&#10;Qe1U/sSyPEiEAEYJPrSE0UQWjZi5PzcitfSX7+tZ+qkRymPCkjuKfpU2Dt96uJmtGdpazbQDW1aX&#10;eK5KO4wBzWla3PPXvWqZqtTs7W63YOa2YJtw61yFpPwOa3bSfgc1SZnUhdG+r1IrVRjk4FWEbmqO&#10;OUSxmgmkBGKUkUzMjY1ETUrVAxxSLQ1jVeQn86mZsVBK+TkAcUjSJVmyOtZ90+1DzWlKTIaoXcBZ&#10;OKlq5tB9znb2UJEzZxmuL1XUGMhjUkV2d9ZysrLg47GuJ1TTJVugSp4PNYypXOyMlbQtWFgbiME9&#10;CMkmtOw0Hzb1UUYyeTjOBUWmyLHEATg46V1Hh6eP7eNy5zwKUaauaSdotnXaZpkNparHGgGByfWr&#10;rWikdB+VWLdQyjA7VOY66ktDwZybkV7SzjCkgdTzU5gVeigUzzBA3Xg1XvNUSBC2KXMkChKT0NGP&#10;BXBqO4YKKzdO1m1vgwSQLKv3kJ5q6HWVjkjaOpoctNA5HGXvEBulTgnFYWta3FZxli4zVfxTeQ28&#10;scMTuHcHGOBXBR2smrakUeRmUN90niudVpc3KerRwsHBVGeleHfEMWqwAxuNynDA11EUoOOa5HR9&#10;Bhs41MS4Nb2+aFeFFdCdlqcNenCUvcNjdxVeZuMVDHJIVG41Lj5eaq9zm5eV6nGeJldmX5flHeuY&#10;K5PH516BrFr5sLYXJ7Vx8tnLCx3xkDsa+czGnJVOZH1GX14ukomS1tk5NC2gJzitLySTRhVIFeau&#10;Zno+17ENtasrgx7g3+zXRWT6kCoLOQvTNWdIs45VBwDXURW8cafdAr3MHgZpczkeHjcfFPlauPsn&#10;ZrdDIfmxzmrBYAVQlkVWwuR9KRZgfk5JNeytNDwZR5ncr6reKsLBFZmxxivHbnw/fT65NfbGeZn2&#10;xIFOEzkZb2xnoe1exXNqzkOuMdxS21pEkhkKDcQB+A//AF0OKe520MQqMdDK0tZNF0SH7cUkZF+Z&#10;hwR+B61HH4v064lHlM7gHkbcGt3UtNi1OyaCQcMMCsD/AIR6C0gYRxrlRjkVElJ/CwhUpTvKpuaV&#10;/qsR092jyMr34rz5PGFuJGs77CRbgN7OOOeuMVoPfGOGRJkmVckEREuFHTGD0rx7xLDOdfMYBUu3&#10;C7skA9Afes5T1sbwpRhHQ7LxP4t05E8nT4lkfOQDhlH167j1/OuPhkutXvYVuZHZS6oQOABnsOgo&#10;TSWiwZuOM81Yt7u2sruF9u4IwLAelYyqdEdUMM95M980iyhttOhAjClVHQ5rL1SV/OOAcD0qaw1+&#10;0nsInjYMGUYwatpDb3EZfht1dcXocsb05OUjJs8uwNdDYoYsk8luaqx2wgbKqPyq0rndkHHqK0M6&#10;0+bY00TzSGI+lWVgVVz3qnDMqqpzirX2gEcGkcMr3OP8YT3VtJai3JCu+1jjNb+joHtULctgZOKi&#10;1KyW9AL87elOsne3AXcdo4xQdMpKVFRW6L95ZRSwsHUEYrlbjw7LljHLhT/DXTyXG5cbs01ZV4B7&#10;00zGEpxRw0mlPCzCbkg8VQuLbyjuHFd7fWokUnGawrq0CxFiOlXzXO2jVutShY3uI1jkzuA61pHU&#10;xFHtjJJrG2YYg8N2pU6gsQMHpUsuUIt6i30k98GieVgmMkA1xd5ZyWm+ZHwM5rtnkWFiXFcz4hmi&#10;+xvsVsnoAK5akLvQ3p1FBWMKfXNQmiWISP142Dmq0lxqiJgtNGp67gRmup0bRXltoyqquR8zYyT/&#10;APWrXbQNiE4Vvp1qfZsnni2YHhnTpJ/304LgnADd67lNIR4grIuMdNtZGihbWV4GIX5vlzXc2aiW&#10;IEgVvHDRitjCvipQ0RysfhaFLov5SlT0XHSt21svsaAIoC+gGK3UtgecU42wI6VailsccsTKW5jO&#10;Pn5B+bvT1j4rW+yoVwy5qrPb+V90fJ35oauKNRGbc2izptYcGkg0uKKAqmetXoh5jbanjKKdqnpW&#10;LpRbu0dH1iajypnMahaNBGSx2ntx1rAuycGu01+EfZ0k3c5xiuNuR83Arx8dTUGz2svqc8VJmTNH&#10;vrOuIBzxW4Y81VmhJ6CvLpptnqSaaOWuYAMnFUPsxd9oroLu3bmsmQNE/PHtXqUr2POqxSeov2AL&#10;btjmshJJ4rkwojuG/gUZJrufDli+pyKoXKnqa9D0rwVp9mxlMIZ25JIrsw9KTV2cmKq04JHmeieD&#10;G1OSKVlaOM/MwI5ru4/D0FksabRwcLXZNBbWduW2qiKMk9ABXlWsavqmo6jJdWqubFSVRccECuhx&#10;UDkp1pVdtjsoLmCGRUMiu4IIVeSfypLjxBfRajHJDZj7Ln5z/eX/AD/n14s6q1xYtbNKbfkblCkl&#10;/bPp65rotPmS48PJHE+Xj4YdwBWUqrd1F2NlSh9pXOoubS31e2E9uQJMZI7/AENczNC8EhR1KsDy&#10;KS2vZbZ90chVh3Herdxq8OoNGl2ojxuzIi/lXDXVOsr7SNaMKlF23j+KKO7FNZuKJwI3IDBlHRh3&#10;qq0tcXI07HerNXJHf3qtJJimPJ71VklrWMRNjpJKpzSjnmkll681Rnm4NdMYGE5kdxL1rJuJRzzV&#10;i4m96yp5Cc1tGJy1JkM0uTVcvSOTmoya1scrkTBjmuo8P3exVBPINckDzWvZSGJ0bPQ80LRgmet6&#10;fNlRn0rYhl964/R71WiXkZPvXTWz5wc10RZnNGqrZFKeaiiOasDpWpi9CMrUEo+U1aPSq03fFDHE&#10;wr8bUY1xOoXLJI3Ndlq0gWNh3Ned6s58w1hPY7IPQct++7G/8jVlb1iOW5+tc15zButWIrg+tc7i&#10;zSNQ6IXRI604XPvWOs/HWnGbjrUchqqprfaPeisf7Tiil7Mr2p7Y1yjcIvHqTUEsnOahilUjC9Kd&#10;LyteozyUrMYZuaPP96pSSbT1qBp/epuXyl9rj3qvJcc8GqL3BqIzZPWlcpRNDzfeo2YtVVJMmrcS&#10;bxxQPYqzRbh0rPktMt0roDB8uSKrGMZ6Uco1IyktPanG1Poa3rSNFDblyTSywBnJxS5A59TCW2qx&#10;H5kIwjYB6itBrf6VGYsVDplKoLYSyNc4c/Kw9K9BtokESYGOK4Wwt8zhvTmu1huwYlwvzY5rSkrL&#10;U5cXLmasX+1RyHK4qv8AaTjJ/KovOYtuzWxyqLPOfHMwstWtn9XDZA5xmuv02fzLND7VheNNI/tO&#10;aFh/D0rV0iJorJFk+8BWaXvM9SrNTox8jTUFyQDjNUotCQXzXAH4dqvRKC45q75yIpwpOKqyZxOc&#10;o6RM25aWKQnbkY6CsaRmWViwwc9Kv6jqbLKVCbcd6x5rlpGO7HNZt6nRTg7XZdSdRHnPPvV2ym3m&#10;uYa5KnGeK1NJuQcjPeiMtQqQ906diAtVmm2moJLxUTJNVJrpGi3hgRnB+tOUrIxp022aP23aMZqG&#10;a9yp5zWHPdFSMHrUP2w7etc0q/Q7IYZbj799+TWBckgZzWlNOGBrHu24NZKpdnVyWRReUdycV0Nn&#10;ewmyS3U+UgjxuUfOxI5PoOf88VyF05GarxapJbxuoVWJHyk9RXTGZzygmWtT065ku2aFXkQnJYsC&#10;T9TWe1x5LOjRI0pUrlhwnuAO9RSa5egMplJBGPSqDXRKn+8xyTUykhosiTYMZyKje6CYI5I6VU3k&#10;0xs1lcUmRzu0jlmJJPrS28picGmshPAFMEZHU4+laRMXubsV1kDmrlvekHr9K55GZOhp4nZSOK1R&#10;pGR31jfZwCetdHa3OAvNeZ2moMhGe/NdNp+pHYAXqkzTRo763uwQBV9LgetcnaXe7BzV4XRHenzG&#10;Eqd2dILketKbpcda5l74juarS6jJg/N+tLnJWHudU16gH3hUTXiHvXGtfvuPzGp4rtmx8xNHOWsO&#10;kdMbkNwKBljWVBPkjnrWpAwOKpESjykojpkkYxg1bRcinGFSKqxjzWZmNbRMuGWsDUdOh3knbj6V&#10;1jwjBya5/VoNsbfNmh7GtOepxd5bxxNlXC49KvaBMn2pTk5B4I71lXsMkkxHOK0dBhWO5UyE4B6Y&#10;zWXU7FU0PV9Ol3Rrkdq0WQEZrO09kSJMnqK1AysvBrZHi1PiMm9G3nNczqF3E0Mo8w99wFdTqab4&#10;WA644rxfxLqF/Z6s6QsVy3pnmuatF30O3DSXKXL2AxSNcQSuhXvnBrEufEWrw7Hjupg0b70O7IDD&#10;vg8Vr2Qv76FPtWSwGA+MZ/Km3ukOFyU+XvxXJUmo2R306blqyLw3qd/4q8XCfUHL/um+ReFTpjA7&#10;V1txo40nUJL+Ifuzy65/lXK+G54tD1U3IRHDoUIx7g5/Sr3iPxqhie3jjYSPxz0ArppSjKPmJ80X&#10;y9D0rQ9Rt9QtPNgkVgDg4PIrV3rjmvniw8WT6XMZLCR43PDD1rp7Lxtq9/s81jjODgYq3VstUZPL&#10;+aV4yVj17zkA4PSqs+oqinDAn0FYlpqgmtVJznHNV5GLScHOTWE8Q7e6KGDXN7x1VmguI9785puo&#10;abHPbsu0ZIqDRp2+433e1bW0OK6owjOFmcNSc6VXQ8r1My6WG89CFBPzCuUu9YuLp9topxn7xr3C&#10;+02C5hZJI1ZT1BFcEPC0NtqzIifuc5+ntXBLARi7xPYoZkpx10Zf8Ai9a3c3pzyNpAxXdOp28Vla&#10;dbrbqAgrXySMYr0aceWNjxsVUVSq5IpMlV87JA3pV+WI7c1mPHMzHAqyYWZZeYZ61JApYVlGOdZN&#10;x4A9amjvGtnVZDgGgt09NDbJCJVS7ZYbZ5G7Ak1JHcxTYwwPGa5jxpriwWT6dZnzL6ZcbVPKL0JP&#10;p1obsjKnTlKaijyJ7vWbrWbySGdv30rHHTjNT6J4QlvNVW61JmWMHeSR97HbrVqCU6TKrPHmQ8Yb&#10;oPqa9A0qFL+EHb8vlgkZPfkVzQtNts9iVNUo6nkPiyeOGcJDH5bXBM5H90MTgflXMBnz1rd8VBrj&#10;xRfseiylB9Bx/Ss2OAkhVXJ9KxlvoOUpNj7O5ubfmGeSPnJ2uQDXqPw6vNS1W6aKRiYkwXfH8I9f&#10;cnp+PpXI6J4N1LUpFaWEw255Luf6da9Z0TT20y0Szt8RxLzwMMx9TW1KEr3ZFWXLBrqb9xbInEbN&#10;uPYVClsd2WHHpVmBOMk5PvTpmCLk11nmqTWhheINVh0fTZrhzt8tc1l+HPGEWrxx7CWfIDYHAzWP&#10;49hl1eFrSNvk4JA65rL8D6HcaRq+XXMcoAPXg9jWc730O+jSg6bckesl2ZM461WmYquVGT6CtKOH&#10;9yBjFQFF8zZ3qzzlJXMiHU1WTY4I9mFa8TxONygVh6xbhJQ6jtyRU2lSFk2k5x61VjeUE48yNWZ8&#10;qcGsa8OeK2TGStYurWsrFfLGeefanGxnTetjHngIDOCB9azHcgnD/hW5HYXEhKscr3pZNFVnBwfp&#10;Uya6HWpW3ZgXF28ce1k8zjk4rmrrz7+5iQBiC4+VeO/pXfy6SqL8yA/UZzVqw0uBcMEUN6gVDVxO&#10;olqWtM0wJbJvGGxVqa1WKNyvLEflV2EbFCnnFSmMOMYqkjkc3c45NG86bcdxOcnnFdVp1oYEC9qs&#10;xWyr2q7GgArRzurEVJ8w5FwKkxSDijcKzMAxUFwm6Fl9RUpYVFNJ8tBS3MwBoYzj75rMkvhYqXdw&#10;zE4KZyRWwRuJrnrzSpG1B5FG6KU5IH8JrnxDmo3huejhVByamJNfnU8L5Ozkc5z/AJ6006R5gyFz&#10;WjbaaYwCR0rViQKoGK5o4d1Nah0TxMaelLY5eTRAsR+Xn1rKaxIZl29K9BdFMZ4rzvXbjUrfWZor&#10;dR5bAYJHSieEhGzSNsLjJ1G0zNvbZI3aPHzAVzl/Zu7dMc9a6p7aYLHJLnLAg7jk/wCeai+y+ZKF&#10;C5JNefKTp1LHr8sakNWbPgexNrbYZPmXjJ+ua7xJPlzWFpUDwWqqFA98VJrF7JBBHZ27/wCmXJ2R&#10;/wCyO5r16TaifOYmPtKtkZfivWldPsEZ+RjiZh3H92sNNMmtYzcWqeVbnny2Pb296w9buJrfVPsi&#10;uX8jgOx79zXXadrS39kDMAGAwxYVPtY3akzsjRdOC5Fcxg+k3k4jnkEMg4yynr9Rx+daNvpM9ihu&#10;dOuorhCPnQNkMKrRWWnxXr3EgEp3ZRegH19a1zeo8YUhQtcrqwnvY2lTktjLae1n27GMU5+8p5Gf&#10;qKjkt5Q5ABc+qciopoYzOxUrsPtTSpyDHLgjpk4I/GvPck3qdSg0tCacyRBUCNwoJJH6VTeXjNI9&#10;xKCQxye9U5Zs0c6Y1FoleWqssvvTGkNVpZOK0gzOYk03vVGaWkml4qnJJXVE45yGTPmqMp5qaR6q&#10;SNWyOWbIn61EaeTmmYp3MbiA471qW75RTWYFzV2zP8JqeZDR1mlXjJgZ967XTLguo/xrz3T1PmL3&#10;rudLBSMMa0hPU0aujqoXAWpxJnpWXDLwKuRyc5rdSMXAsO+0ckVn3V3sU4NSTyZ6VlXOWNDkVCBm&#10;Xspk3M1cZq6fMT0rsLpTtNcvqyZQnFZt3N7aHLsOaFzmpmTk8U3b7VJDJo3NOMnFQYoOcUBcGmOa&#10;KrP96ikF2e2WcseGLMcj7oFXhLvQ81yVvqXQdBWtbXauuXkworqTujOUSW54Oaz3c1flnWQZHC9q&#10;oEDdSY1sQFm70LkmpWApY05pDuORTmtyw8sxKpIDY5zWYsf4Vbi4q0iJaly4KCNRuG7owqjjLVOx&#10;U9QD60iD5j7HqKuxK0LEERYdh9ak8rmliGKsBciixDZTaP2qu8daTJVaRKGgUhdPXEldFAAVFc9b&#10;nZJ9a3LaQYFCRlVLDjHao2Ixj1qVn3LzVWUFuB1pmcWZN8WedUPY96mhcBQuaL/T7raZVwcDIrJW&#10;48iQ+c5GKmx2RtKOh0CuB0NJd3KxwhQeSOlc3deIEVCkPLetY9xqtxIoJPI71LlYFSu7s0tSvsty&#10;eRWedQRzwcZ61jXN5IwOTWY1wwbgkfjWMpHUkrG/PeYPWpLfU/JYEMK5hrwnqaga8xnBqOYppM9B&#10;XWFmGN34ZqCW/YEhf9WWyR71xdtfHzBg/rWt9pkdAR+VHNdEqNtjYlvHk+cnjsKRLncMZrFZpG5z&#10;+VSwTlSN3Fc0oO50xmrGm82OprNupsE88Us09Zd3cfL1ojGzG5EFzKCTzWZNIOlJPcHJ5qkZCa2u&#10;YMV2yaQetM71IKhskcBTlj3nFMzVq3/1eaEJkTxgcAVBs56VfZNwpiQ7nAzj1JrVMyaIUgJ6CpY7&#10;bkgituGzTyPk+bHVsU37Pg5H8ulbItIwpEMXqMVatb4rjmpL0K27GOTxx0rHBKP+NS5WGtDutM1P&#10;IAY9OK31ugyg5rze0ncMGHbvXS2N6xXDHH1qHURrGDZ0MlzxVCa6APWo3lytZl5MVBqOdM05bGgs&#10;4JyTVuGbB61yP9oGFuW4q5BqykZLAVpEzckdjBcfMOa3bKbcBXDWuoA9T+tdNpdyGP69a3iYVNjq&#10;4Tx1qbJPTmqtrmXHpWoqYXAFaHDN2ZmzJJjpWHqIIBDCurkjyKzbq0VuopNFQqanDSWO7JA61r+H&#10;tKtN7PcTbZMjamQPX860X03g4U49qls0igmbzAo3Acn/AD71KWp0Od46EwnImZYssinaDWtalyoz&#10;kNVW0SPAKYwea1YYxt3nirOao1sRTxF0PNcD4h0lJLyOTaBtcE/1r0h9pFYV/ZLO5O3P9KmSuOhO&#10;25T0zS4PIUbQRimaposXks0aAHGeSa0bRHhUJjoK04TFLCd6KxB6Ed6h0oyWqNI4mdOV0zw7XbGJ&#10;AzxYVwcHaa881F5UuypcsQe5zX0F4g8KG/S7naSKFGjO1QuGQjODnOD261893EMhvHVyGKtjcO/v&#10;WXs+Q6aleNRe6anh+EXN2of1xmvXNN8PRx24faMEZ4ry/wAPWNyL2OSOIsM/MMZ4r2uO8t44IVjD&#10;KzIC6N/Ce4+lc9Spy6vY6aanyK25lSBrT5BwB0oju28wcgipr9hLytZeCprzvrClU0PSpQUo6nda&#10;WxCq3rW/E2R1ritM1UeUqFckcV09pc71Br3KFSMo6Hz2NoSUm2i/KRsrHaJTcNI1aUr5TrWe7rtZ&#10;WHJ6EGtnJI5KcG9ipe6i9lEZYUEhXqmetN0/xNJcQ75tNnjOeiOrj9cU+C0iggYtl8nOWOSajVQM&#10;7QBU+0OpUoNWauadtrCXjlFgljI/56ADP5E1oAIB25rnkU5yDj6VsWjF4/WqTuc1Wmo7DpVQjpnF&#10;Y2qiGKzlkY/MFOB1/SteePHIOK4/xbHKdPkKNIpHRk5P9KUrpG+EipTSbPMNO1LUfD+pTzTXk8sL&#10;k5jkkZgAc46d/pXpGgaRLdL/AGpcRqhYYRfb/D/69eOajfytOFkDnYwwgx2/DrXoc/j+SHRrGLTL&#10;WbcIdrefGVxgYBPOOvofyqIa6s7MRO8/cLWv6RbxXyFWC27HLDH3e2fpk811elx/Z7BfKx844PtX&#10;md7qmu6jbNFYaXcxneDNciQqADwV2jgg8ck/h3r1Lw9p0tppcO/YJGXcwDEhc9hx/jRy3ehNSpaH&#10;vGIvw90ty081v587ksWlc459hxVWTwhomkym7vryNFByFChQv+fWu3uY5ZY9q3AU4+lcPrvhu7ug&#10;xX5z/eDZxWFWcqekYXKw8vbS96dhlx410eyHkWMUr7ON23g/jmp9N8X2t5Oiofn7oRgmvOdQ0qaw&#10;chm3EHBGOldN4Q0IXDi4lGe9KlXnNm9TDUoRbkemrfxrEHbjjoaoajrSrbsUQlgKshUjQLgHA7in&#10;y6fFPA3mADI69K7rnkvli7s4nQWbVdVlnkBMY4ANdiLZIpAyjFVNLsILWSTyucHBNXrgk4C9TSLc&#10;23ZGrBMGj560rMvQ9T3rPhEqRpgYbHIqZpG2ZZCP5UzncNdCnqse6Ju1Q6VHsHPetPC3MXK8e9Qe&#10;T5P3eMUzaM/d5S9t+WopYNy8jrSxXAK/MeacJAx5pGOqYyG2VR060PAofgVKJQtDHIzSHzO5l30Y&#10;I4IGKoC8hthmSRRjrzV3UEdom2nntXluvT3cOoiOff5TfdJ6ZpN2OinHmVrnqdpqNvPja4PGcZrQ&#10;WYE4UVwnhXaW3Hpiu2i5PFUtjOrTUXY0IzxUoaqobC05GJ60znaLJYAVA8mDxRuFRvlh0xSBIb9o&#10;xkZ5phmLGqskUmWKtVdHkL7GzTNowT1NKNOp7GpYoAD0qOJx5e30q3G4xSM5NoXyh6UGIAdKQzqD&#10;jIqK4ugIjg8kcUEpSYySVApBIrFms47m4aVlHPfHajfI9ycsCtPuJxCuScUro64QlB6bmdqdlvh+&#10;RelZemWvm367uAtbBvVnBVSCDxTYbcLPkCuGvh1OamenRryjScGXNY1i00ey8yZsADgDvXI6Nql3&#10;qOry6grg7wUXcOi+o9Kn8WaQ+ptH8zFU568CsTTIZNKLlmAzxgd6VWq6bvLYeHoRlDTdmpqul2zX&#10;hnY/vCfmA9agRVRdqAKo7Conuy7bmao/Pz/FXj1qjqSuepTioRsWjk9KeAccmq6yZ71ZTnFc+qLb&#10;E2ZpjRcVoQQK5+ckL7Cle3Usdn3e2apU5NXMnVV7GLJEcdOKqvF7V0E1lhAwdTnqO4qtJp0mMgBg&#10;e680ezncOeLOekjqjMCK6Z9OO3lSCPasm7tShPy10QUluYTsznZzVNya0LhDnGKqNEc10xmcc4so&#10;yZquyk81ptb57VG0AUZIreMrnNOBmbTTglWREHcBeas/YmU4Yc/Sm2ZcpREeaniiIORU/kFT0q1b&#10;2rS8KCfpWM5FxiXNKf8AfKG/Ku+siphUDFcTb2EsEisyfLnrmuu09jsXJ4qKdR31OhQ0NuJelWlO&#10;PxqKBNw4NSlWBwK7oMykhrsPTNU5VJ7VpJbE8mpPs4HatUmzPmSObmtyVOVrldbgMaFscE16TNAC&#10;p4rlNfslkhcAc0cpSmmedFc5puOelWJ4zE5THeo1TNKwMaI89qd5VWFj9aeE9qTQkjMaEFulFXzF&#10;zRU2HYnW8KtgnHNalpqB2/e4rnpRukJzTg7gYGcVcZBJHai/TygoYknmpFuQRXJQzy4G5icVoR3B&#10;28kj8K1WpmdAJQ3erCMODXOpeBTyxq7FfrjnJqkhG/GwzUplCjisRL/0FTrOznnpVIVjR80s3HSr&#10;cJ4rNiNXIpMVaEzVjNWFas+OXjrUwlpmTRbOMVA+KBJTS2SaQiAsVNXba7GME1mzNg1AJ8HrQNq5&#10;04uhjrUT3exgVPNYaXbYxu/WlknLDaTwepFBHIXZtemicgRLIOm0H+VVoLpriSSV4VUHjBFUC+XJ&#10;6E9hT1nK8UGsUkWbi1tJkw1uofPDL1rn7yzEL4BzWu1we3X1qlMGkJLc1MkaRZzd1FjPFZUoIJFd&#10;NcwjB4rCuogDWEonQmY8zYqm8pFXLkHmsubPvWTQ7l2zkLHjk+ldFbz+TmOQYwcZNctpzkXSjIBz&#10;wc10l0hW3aaZhvdsjHc96Vhpmn8jYK8g0/yIvKLM2WzwM1gw3DqPlbirf27EYBPNAyW4IUcGsa6k&#10;wD+tWpLvdnNZlw+c0mO5QkbLVHmnOKjqGQ2SDrTs0wGlzUiuPzVy2wY6oZqa2l2tj1pom5pBcinJ&#10;bM+MDqcU+AeYMCrqh0UNjGOK1iFjoLayjg0ELn96x3Mf6VgTzlAyAcdqsS38hTBOFAwBWXcS+Y5b&#10;1rVy0BIryMCGHc96g+yh2yBUmMtgVq2ltkdK5qtTlR0UafMyvZWWedv41rR2ZAHH6VYtrYKelXwg&#10;4ryqldtnrUqCSMxImdwgLflmi80uX7OzupAH8eMV3Hhm3sSdzKGuASeR0FdFPYR3EZHlLt7YJH8q&#10;9PDUXOClc8zFYqNOfJY+cb2K4Sdo/LO4DPHOaoxXDiQAt7V7B4o8K3dzxZWimXH3lYDFecf8IjrC&#10;3rJdafMpU5wATu+hUEV1cjic1RRspRe46C6cTiKMM7eigk12OlXjRyImcseOvQ07R9EgfT2me0lt&#10;tjFZjKGygP3ZBwNwB4I9ATxxmraLPHrSvKgJEnlkp93I9K1V0QkmenaUS0KnGBW0oGKzNNB+zrx2&#10;rVQVqjzaj94ayVWlQ+laG3iq8q8UMmL1MqRSoOWrn7+4CzGNGJyecd66aUqQQetLp0GniJg5jeUH&#10;c24Dcuf89ajc7ITUFdoZosB+xo8vXHFahdTwCMVXu7i0gj3PMI1HviuVv/EltDd/urqRscbQgH6n&#10;/CqukZKEq0mzojKyyvufIzgKO1Wo/mUEiuX0zUTcvvJzuOecf0rp4GDIKEOrHk0CWHepK8EVmQ3f&#10;2K8Ky5wx+8TwK2w5TpyPQ1lasiXMR/d4cc5oaMovozlfF3iSEWEj8hn3KqhsccjJ+o7e9eIqDNdB&#10;j9527Gu68VWjoJEdmIH3eO1YHgPTbrUPE0csdsZILNw8uegznAP1wfyrGTcjrpxSaR6R4R0KGHRY&#10;pmA3uN2cVYlhfzHkByM4Gay7nXJYNSks4CY41ONmOlb4/fWcbKP4a4qk4yTh2PbUJ0rSezMpmkzi&#10;omDE81ZmRgcmqkjkHFeVZKWiO2GuxdtMKRzXR2VywQAGuas1YsDW/bxkAV30FNao8/GKL3NcTZHz&#10;HNMdwBnaCPfNMt489atSRDyzXfGM5I8mTjF2KzTeaoXgKPSgBFXluK4vVvE50vWBavna3QgcCotc&#10;8TvFppeFWLFeCOgpxTerOp4dpKz0Z2JvLYSbFlXPpmuhtIwsS49K+Y4fEF4l+1ws7BieRmvbvA/j&#10;JNftGikjZLiAKJOcqc9CPToaulUvozkxdBqN4nXXCFhxWBq8e+0dMZJGAK3prhRwep7VTeKN23Sk&#10;ADnmt2cdKTizmvD3gmyiU3NxArzudxZhzXQS6Bp0sis9tGzAYyVB4qhqfjLStJjCLL58hXcqQ/Nk&#10;fXpVrT9djvbSymKlGuV3BD1AqVOF+VG8vbP3tkaNtpdtbwiOKMIo9BjJ9T70ki+WG2nPoCOlTLeJ&#10;nFRzkPhx1qznTlfUzXjmbJRse2awdTmu7VHYQ3B/2oQrY/DI/lXVAfJzWRqYBjbsAMk0WR0Rqang&#10;+s6xqU+rS20twzEsAQ0CoQfTpmvXPB0cqaVGZVAJUZIrxLW7u1g124NuCYhKSGJz39e9e0+D70XW&#10;kwsGyNowR3rCEUpaI65Vuena500i87vSuI8b+NNR0uEWenp5bPwZjhio9h/U/wD167jIAya4DxfZ&#10;/b5VMWDhsfWtJOyOenBTlZnR+DLo3mixO7ZdhlsnJzXRRRky7mHSuH8Mu2mosLEgV2q3kTR5MgyP&#10;enF3Q69NwkWzIMZNOglWT5fSsr7Yryc8L2HrVyDH3hjBqzBx0NMhVGao3RzkipGfIxms68uxEMAZ&#10;pomEXcWNgW5B4qcP3NVbdy43gcGpJCNuTxSZo9xs10qMvz9TU8FwZ8iuT1O+2Xa4bCRnmuj0ZhPb&#10;JKCMMM5pFTp8sbs0WgDLzXMa9oH2yNtmN3uK7NFDCmSwAjpmgxhUcWed6Npd5bTKj52g8kDArtbW&#10;GQKNxq2tovB21Ose3jFJKxpUr8xCEI601nCDmrDcCs27bg80zGOo/wC2IGxnmrIk3jiudtlM97kZ&#10;KrXQwx4FCdyqkVEGTiqMu2Ns1qMAqnmsuT97IQKYoMdC5PP9KJZZNwVBTlt3HAJA9qtW1uAwz19a&#10;B8yTuY9zFeycjOPQHFZF1dahBJHGqZZjgZy1d55K+lVZLCJpA20ZznpUtGsMUlo0ZVtC7xh2j2yd&#10;xVPVIHeBgVI9cV1KxKoximz20ckZBAosZxxFpXOC063ZJSx4A568VYl1DZdpGgJ3HFa0umAlgDtU&#10;HIArOltIku1yMgDPHU/WsasuVXZ305xqSuR6tN5duSATgVwc0k80zM5IGeAO1ekmOC9+Q8gdaz7n&#10;RbRyShHFclWnKtqtjroVadNcstzhgPep4kZuik12NpodmD+8PP0q+mlWcZJRRn1rBYOTOiWMpwOS&#10;tbOSUjCmt220gqF38Zq/c2eyPMWB74qCxaeGRwV3/U9KFhYwlaSIliZVIXgx/wBm8kEKo5qFolA5&#10;HNagV5sllCgDjBzVCUHJK844q6lJLYwp1HJ6lCUqhzwOe9aNg9rcDKQIWHGQcVTltHuIyGGCelaO&#10;j2SW+RIpqaMJKfkXXnH2e+pTuLVmlYn8OaxdQsyisWU12FxBG8vyMF9qp3dvH5LbgCMVu6BzwxGx&#10;5RfQ7ZcKKreTntXVXFkJ5ncgKnIXIxWX9ijW58ud2Re5VckiuKpSaZ2qzRiyRlRkVRuJm2lcDnvi&#10;ur1FLV7by7O1aNFHMkjZZvf2rnrvTpvKDopOexq4Jp2OepF2uirptnc3cubUb5FP3R1rbfzZZltr&#10;2Ewyj1HX8a5lDJC+5GZHHocEVp2+r3AK+eTKo/vda1ehzJmjLpxDba2NOsWjt/M8sIijJZu9U7fW&#10;rLI3ozcdSORTprr7RH+5YBOhGetZTtubRSexc88Tnbu+UHOK6ey00G0WVXyxGQBXG6euZctnI6Cu&#10;ws7ueC1IztUetRSX2pGjTtaJchYgAVpW8WRuNZlkDM25ulbkY+UCuyir6mFbTQdtprCpe1ROa6jk&#10;IHxisfU7fzIiRWs/JqtMuY2HtTKTseYavZbJicVlonNddrluNxx26+lc15RDn61LNdxESn7KmROK&#10;ds4qbDKhQ5oqyUopWKMzyWZs1aitd3arkVvnsK07e1HHy8URiZszUs+ny/pV2Oy46VqRWg9OlXY7&#10;UY6ZrVIhs5ySxFEdtg10kljntVdrPnOKqwXMxY9tWY+KmaHHUVEy4qgLMcmKnScA1mmTaMUiTkvg&#10;HPtTuKxupccVKLislGwcM2D6U7z8HG7NO4uQ2Vn96cZuKx1ueKlE/HWi4uUszS5qhJPjvRNNxWfN&#10;NweaTYuUvC6561YjuQRjNc4brD1agus8ZpXBo3C4PNKBk1Silz3q3E+QM00InCDFQyCpwflqCWmO&#10;LKM67gaxLuLqK3JazbleDUNG0WcxdR4zWTcL1rfvRisO4FZyiVcpK2yQH0NbEMxlTDMSKxH61Ztp&#10;SvfpWdgTNpEI6Glk+Xg1VS5OKRrjcaTRomSO3FVJOTTmkJphqWO5E4yKrkYq0RUEgqGiGMFOzTBS&#10;1mK4tJnByKM03qaaEa2m3POG7Vrid2XBOc9AKwLRdrkdARWpHuHOa1RSLMpzx1qu6H0qZdxqVbZp&#10;OoJzVFoq29vvfOD+Vb9nAdwXHPpTbOy2sOnNdTpmnQsdoILdSawqUXNnXSnGmrsp/YR5G5RyOtVm&#10;+Uc1232SBIfLXBzwawtX0SSK2edD8q84AycVz18A7Xib0cdFu0ip4f1mHTdT/wBJIELj7x/hPrXp&#10;qBWQEdO1fP8AeyzeZtVWBB9K9D8D+Kkay/s/UZQk8AwjucB09M9Mjp/k12YDmhHlkeTmijOXPHc6&#10;HxRMLPSJ7hX2PGpYEe1eR3vje51RYmt5vInVgPlHX881v/EXxCNStjp1kSYmP72Qd/avPNEsc3JS&#10;VVPzcAkAGuyTuzmo35eVnrFl4keXQ1SKCSW4C4kdiCvPcdP6VyMEVxFebI0whcEjGRweOevrW9ZS&#10;C3t0t4mVyBltgwo/HuatQ26NdIAoUEjJxwKTN4+6mkdfpMu+1Qk84rYQVmWkKxqqpyPWtWIYFao8&#10;6e5LjiopBkVKTUMjcUyEZN/H8jEHBHevKvEl/cRX4dJnWVOjKcEflXrF6CysDxxmvIPFkMkd+7kA&#10;qTjOa4sTF7o9bBS91mFca5qUp+a4dsdyeaYuoysdznnrVdgKbsPp19qyUmbbHf8AhrVgyLz06ivR&#10;rC5EsYZa8r8I6RKZFkYZDdAa9StIfKQAV2U22jjxNmaayZHSq10fkNTKflqpdNhDitG9DkhG7OF8&#10;VWaXEbfKCal+GWlNpcF7M6r/AKQ47dh0/nV69gF1Msf95gP1rbs4ItPjWBWBx3rmpyvM9CpTSp26&#10;la/0Czvb/wC0NHh+pYd6s/Y1ihCIPlHSrX7yZgsKlmNRmQqSjgq46g1tKlF6kLEVGlFvYyLq0Gzg&#10;c55rGktf3vTpXUSlHyMis2dUDe9ebWpRUrnp4evJDbG2xjitqGEAAVmWsgVsHj3rZhwwBzXXRlHl&#10;0OPFubdyeJNvSrOPkOe9QfdXINc1q/ikWN2ttg89SO1dasedGnOo9CHWvDsWo6ilwP8Alm2Tgj+t&#10;c14n1GKTQpraEeWF+XdsI3demfp2rqINXtdRs5Y4pFdwdrAHmvLfEkE0WpEybih+7knArOo+WOh3&#10;wcrWl0OMIeJjn1ro/CXi1/DGqG98rzkeJo3j3Yznkc/UD9ayb6PMRIHIrEgbfdCN9xU54B6+lckN&#10;Xcmcuh7t4E8cLqv2iHULpPtIfcgkcLlTzxnsPTnpU/ivX3u500+wuFzLw7Kc8V5TpumnYGI5PSur&#10;0jSLjz4nXIIOdx4wPU0qleUk4R3Lo4X3ueR0SaHb29rucFmIyx6mui0lXCxTPGI88RpjlUHTP15P&#10;41oafo26CNrkZI/hPf6irU6Ks46AZwMUYTCSopym7tjr4mM3yRJmzJHkDFFvMwVg/OKcXWOPHtVE&#10;3BVyB9TXoHAouSehmaz4nXTLlYiM7h8pHr3H+fWuf8TeIZJvD7fZXBkmyDt64q3q/hB9ZvvPEpVc&#10;9FrV0zwTb21nsnLSsR1ft7Vn7/N5He/qiopfaPm6+DLOwYEHPOa9A+F2vst2ulyPyT8mT2rS8YeC&#10;Le3llliAUcnOMf8A1vwrhNBDaX4ogkRsGN+3cZ/wqdmcfK4u62Z9D3iu0axodu8hSfTNR/2JCI8H&#10;5towCRVoFbzT0dfvcZx2rQcrtwK2tcn2jjsc4lkqSbSOnQ1LJbnacVa4MpPvVqKIOuOKpKxtOq7a&#10;lOOyaQA45rWtrfCgNT4owmBU3Q0M5ZTb0GmEY4qlNYCRs1rhQVprKOlIhVGtilHAqRgAAVTu4/kY&#10;9gK05GCd8Vz+v6gsNo8afNI4xgdqTdjSneUtDz3UtSE9/JHHgJuwCO9ej+GgP7Lt1U5AXFebTaPt&#10;HnIpVjztY9a9C8JLLFpsaSjDdTUQTvdnXiWvZ2R1cYqQqDTI24qQmtDy3uJgCk4qKSQA9aYZhnGa&#10;B2ZJJ0NZc0BkfFaYIIyaj2gmguL5Sla2Yh6DrWiq4Wk4FDyBVyTQglJyYyYAriqiKiNn1OBSG8WU&#10;skeSR/F2qrGZmuY4yuI1bINS5pOxpGlJp3NmNARUoTByKcigCncVRzti9qY5ApxPFYGqanc2d2gE&#10;G+BiFLA8g/T0oLpU3UlZGzuBPWoLyZooGbOMCsybWrayUSXMgjQ/xHpWNr/iiz/syRknBjxglWHO&#10;R0FJtGyw097aGVP8RrO2uWgmgmHboDz270Jq8moF7jYwVvuheeK8+0XSJdf1reiFYFcttJzz7mvc&#10;dN0a2trNY1QHA6461z1KTqqz2OyNSnQXNbU41b6SIthivsas6fcbn+bO3OTUvibTGW4iMCkux5AO&#10;OKW10O6SEHanI5ByaqjR9lGyZ0uvTmlJ6EeqazYWse8z/vMHagblj6AVY8PTT3cHmS5GTWTe6MiX&#10;QnugMp0+Xiui0K+sGiEMRAK8EU+RJ7irO1L3Vc1QAFxjrUTwjaSo5q9tVulNePaO1U43PNjUsZou&#10;CV8pVIbGCx7UwRr93HFR3A8yZ1TIZe69aZaG4SXbOAwPQgfzrB72Z2JWjdFpYwGHFPnl8qJio5Aq&#10;QqKgnH7th6jFXy2Rkpcz1OOi1e6utaMCzLEc/wAZ4Nat1Z3c7CH7Y7BvvBUAAH61zGo+JdN0q+dY&#10;NPEs6ucu7EHOe1dPo93eX2lpM8OJZclgAcewzWNPqnqdlXS0oqxlXdis14IkdnCLtGeAfXpinRad&#10;aQxutyoQnndjmums9Emz5syAP6AVT1a0RM5Khm4x3Naez6tGXt7vlTOUv9QtIoXjit9x4G4gc1k3&#10;Gsb5sCCLyQMBSuP1Fa13pjOzMpDAelYdzYOJFjA+Z22gk4GaiUZbI6IW6lC20+TWdR+z2yR+dITt&#10;XhR9K0v+EF12MsJbBgq9drA5/Wu20f4eadDbrcXFzLNMVyCh2qp9Rj/Gu00/zoYhFcNv2cCQjG4e&#10;/vVRw2nvHJXxME/c1seIf8Itd5YRj5l/hf5TVaXT7yxfbPC6Y9RxXuepaZbXSFwMPj7y8GuSYKkk&#10;tvNiRQcEOM5qJ4SMth0q8ZK6R59BcPG+QSCK6vS2juDEJphlhx321TutHS9u2FpGVjThmAOM+gqz&#10;a6VdWBVnGUx94Vxyw06cu6OuM1JHUWUYjQAVpxnisuxfdEK0UPFddNaHJV3JyeKY3NOHSkrdHOyF&#10;lqrP92rrjis26fANUEdTnNWQPu45rnJYP3h4rpL1g7H0rOMG5+lZs6EtDOS3z2qwLYbeRWjHbY5I&#10;p7QU7BcyGtVJorSMBB4oosFynbQbh0rXhtvl4xRZW+ABiteG3rXlMpMrw2+DyKvR2vtVmK39qupD&#10;x0ppGEpFEWwx0qOWzGM4rW8qmtEMdKdiVM5i4t9vNZs0e0GuouoMg8VhXcJGalm8XcwpzjOKit7l&#10;Yp8nv3qa6Qrnisa4dsegB6+lTc0sb93dW0Sq8cu6Ru2egqnJfrt49K5x5yrYZuPrTJdQBTaowo/O&#10;k2FzpY78H+KrK3ue/Fcal6c9a0obsbev50XBM6FrjcODVWaTIqG1kjkQl5FTH940SjjKtuX1FJux&#10;aimVpCd2c1JBIRim4zQq4NRzidM1refkZNakEox14rAhrQhfHetYyMZRsbaNlajl6VXSXileXitL&#10;kohlNZtyw5qzPKOayriYE9aVy0UrrDZzWHdLgmtedxzWbMhbNJoq5lOAWp8S4qb7NzmpVgIrNoaY&#10;iD5cUhBHWpljxSOlS0WmRClHNLtAo4FQ0VcaRUD8g1OzelV2qGiWQ96KXFJiosSKBzUsce44pqir&#10;VsBuyT7CmkCLUFqcg5rWhtyVAx0FRW6hsAc1u2luMfhWqiWVYIMH7tbNraRSrtztY+1OjtRngdav&#10;QW20gjinYornR548FCGXHUVYtDcWpOAMnqW7VpW/mRDg0+SaFx++i2n+8gxVJIFUktGJZzXFwwDM&#10;cA54rfjiDxbX5yMYPOap6TaRFC6SBsnvWuICB0rojFHHXrXdkcdL4aRb6QlAVJJA9KovoZtpg6L0&#10;6HFd+1vk5xUM1krr0o5F0MvbNvU4LUNDWePzFHXkgdq5+TTvsEbuI/mHTPavUvsYGQVBFZGqabHL&#10;GwKgNjg1jVvFXR1YeScrM4jT5C7qQSB6/wA67jQrX7aTK64VTge9c3p9hHDesk24ADKgMBXcaZJE&#10;IFSPAUdhXFQrOU/eZ24qHLD3TZhiVAABVgVBG3FSFq9RM8GV7kh6VC6hhjofrS7jg8ZpyxnYSwH0&#10;60xbFSV434I6iuW8RaBYX1qxxtm7c9a6Fs72x61AI1mm55IqZRT0Omm3B3RwGjeDPJvA8yB0H98d&#10;a6C68G6fPJG4gVQCMgDFdXHbKO1WFhHpUqnFFTxMm7oyNP0WGzXESYrUSDb2q2sYFPKCrSSOeVRy&#10;d2VNmKqXSjYc1qFKz71f3bVE1oXRl7yOSu7gQTbkPKnIqhJrc3mtJJ09RU1/C32hxz61lOg+aJzt&#10;B/irxHUkp72Pp4UoOF7XOx0zU4Ut1lkuEQyABsuMKOvP1qj4i8W2BeGO0YSTbuW5xtwf64rH0rw7&#10;a34MYlZ3DBixBZB7YBA/Gumg8IWMMm8rJJOwyZGOAvGCQB3/AJV60XKcNDyJxo0qvNLcwI9WMkhI&#10;OOxAOaY908jZrpm8H6bHD5cELJI3IKscj35rHtdEuA7+by0bFWx0ODg4zXBPB1pS1eh3U8Zh2rxI&#10;rNy8mGBNdBBkIMAisuGIJcfKOM1rqwCeldVHDOC3OXEYiMnoi3Gcpya86+Imn/aY1MUTFz3UV2N5&#10;qsNpbs7uBgVycOo3WvXTQJGR12uVyB9fStKtWMPd6kYWm3Jzexy3hZdQ0mct5O6FuWKnJH1FdXea&#10;IfEKGSKEsNuc5AJPtkjNVLa1u9P1tlnkkbAK7dxK/wCetaVzr2xXG7y9oyNo71lTxEGrSOypRm9Y&#10;I8s1vTZtLvXsrlcSAbgM9j0qhYaM0kgl28E9vbH+NbmqfatV1N7q4dpHbgMx5wOgq/YJLARtAHbg&#10;Vx1cVCF7Mujgm3eRtaJo0ARXmwMdq621ktIXXYg2p90kdTXKxTyFQOnsKuxySnAFc1PMIRfuo7am&#10;EurNnTXuofuGdJHVwOCKoaTqN1cTMszFgD1z1qrFDPLhGJ57Gtyw0b7P+8kcJntXZTrVa0k0rI45&#10;xo0abi9y9NtmgUE8qKopCwfOTx0rQWNS+EJI96SVVjUs5AAr0o3Z5vOoKyEtGkhmDFs5Pzd81uMy&#10;+TkHHFcvaXJmJwflLHFaEl2YYDnoBWpyVYNs4/4gSRWmkTTPIi56Enqa8a8PK97ryMvPzgk9q6zx&#10;7fS6jO8LEGNCeAazPB2nHYsyA5DnP+fwFZyV2aJNySPZdDeaO1SN8Ngda15JXKkYxWfpAIgUEDpW&#10;jJ3rVIc0uYoyyiMZqxYXaScZ6VjapOyYUDIJqKzuHWXA7jiqKlTvG52BmTbwayr7VZIHRYyPmbHP&#10;NUnu5wrbgAB1NEES3OJR82Bwfek07HOoqL1OmtJ3aIbyKst93NZ2nI/RhwK0ymaRhLRnLa094sg8&#10;neUzzg1UisjLIrSAkk5Oa62e0EiHIzWa1o0TZXjFRya3OynXXLYyrqwjW3bKgHHWr2juqWq565pt&#10;wd4w45xVWKQH93930q0hSvKOp1KSLtyDUUtyQcCq1orBRlsirXlA9qDl5UmZV5dTBT5S7m+tFibj&#10;GZeprWFonXFPFuB2pWNPaRtaxCjt3qRDzTmjxTAuDxTM2x0jhVzWRFd/b9QkgDfJGcN6Zq3f+b9l&#10;dY/9YwwvHeuZht77SLj7Q6s8ZPz7RyPeuatVcJJJadTtwtCM4Nt69Dt47eNAMChoFLA46VW0+9iv&#10;IVkjkVgfQ1oDFbxaaujhnzRlZiDOKMHNO4ppcVRmKeBVOeBZGyyggdKsbmJ56UjkEUFRumYer6Pa&#10;ajZPBKowykA+h9a4HRfCipdTLcqJEgXgMOCxJP6CvSb7iIkdqx7Jt0TswxvfJz9cUmkd1KpPkcbl&#10;vTdFgtoF2IMlRn6960jL5HyVJC6pAMHjFZs0weZiDQY2cnqSNGs04dhkD1rSRI9tZMUuWAqzLdeT&#10;CX9BmhEzi9jM8VCCHSLiRyFwvBPrXlun3bC5DLIyN22nmtHxRqd1rVwUMp+zKTsRejH1NZek6dJ5&#10;/PUdial005XZ6WHlKlT5D0LTdYuEjAk/ee5PNav9oSXUeEUrnue1c7ZIiRjdkH0rSt7kGYAfKg4F&#10;aKm5bGFVQi+Zo27WELFtY5J6k02W2CKXByw6VZgUMgIIxT5EwuOtQ6djmVa7MwTggdz3psp3oVHB&#10;PAzUUm2Kf5hgE8GrgIKAjHNRFN7m8mo2aPPNX8Dz3Ooi5SQNk5xXaaRaSabYxwSDcFHUGroAZuas&#10;quRyKcaaTuh1cRKUbMUSlk+XOKzb21EvzY57VrbailjBWraOWMrPQ5aS02qRjis2bTtxB2jcpyOK&#10;6maEbsYznoAKZJptx5RdIGbjIXgZ/OkonZGtbUh0PX1uHazeMLLDwQG4PvW81wXABxg9qy9J0iK2&#10;YtJEEmflmx3rditFjkDZzTSaWpz1nT5royb/AFEadbvPKG8lBk46150fF9nreoCCKI2nnPgzSt1H&#10;oBjGTwOa9A8V6dNquny2dpgSSLgseAo7mvAZtKv7PW2tEhkkkjkwCAfWsqvMvhOrCqEo36nulm1h&#10;Y2KoWC8ehJ+ppmoXMH2JXSRWXqMHrXLNZukKiS6uC+OQXFZt2uwhRI7sPugkkgVFST6lxopO9zrb&#10;K4Utx0rYjYMBXHaVcEYBGD6V0lvOMCogFWJqA0tVllyOKRp8DrWtzmcWPmkAU1hXk+7IFW7q4yMC&#10;siV8nrUtmsIWKkg3NUsMGRnFKiZNXI1wMUki5Mj8nikMXtVkDtQRxWljO5SMQzRUzDmigdyxbwYI&#10;wK1YIuOlUrYd8cVqQ8AVoYzZOkftVhUpqYwKmpnO2NxTCtS0YoEU5Icg8Vk3dnnPFdAy8VVmjBB4&#10;pNGkJWOJu7E4Pyk/hXNX9vsYqwOfcYrvr+IhWxXIalbksx71lI64u6OOvE2euazHc5xW/eW+4cZ3&#10;dzWatkpEjO+Cp4QDOagGimjNjNOjuZEOAati1zHkDGelC2BPODSegRjcdDcvK6qTjPHWuijvFWIR&#10;xklPcc1hx2ZU5xWhBGzNzzWMps6oUy8nznpVhICR0p1tDwOK1YbcHtRHUqSM6OAg9KtRxmtIWmec&#10;UG3wOldEEckysAQKjlbA61YdcCqk+SprUxM25kIJOayZXYt1rTnUkmqTxc0iiuEz1FDQcZxVqOPm&#10;rAhyM4p3HYxzb+1Ag9q1Gh56UzyeelJgZjRY7VEyd61JIxjpVSQAZqGi0ZkxwagMlWLgYzWczfNU&#10;Mdyfdmm9TUYarEMZlYAAn2AqbXFcj28U0Jmr3lAbkAB561GYgDUND5WQBCOtWbcfNx60hTtUkA2t&#10;VJDSsbdkM4rpLQfIMVztic4FdHaY2itEU0aUCdK1baIECqFuucYrWtVIIzVcpm5WJ1t+KilswRyK&#10;00QECpBDuNUomDqlfSYPKXAGK2wvFVI4xEc1bRx61qjlqPmdxdpoKcVIOaU0zMoSRms67iDKc1tS&#10;Disy8wqMaioro6aErSRyGoxAOGHUVNpl55DgE8VT1C7XzWX1qokw7GvmMQ5UqvNE+ojBVKXKz0C3&#10;vUdR8wqw12ijJYVwCX0sY+V6rXmq3TqR5hAxXbRzRNWaPNqZZd3TOs1LxXa6awLTADPJxnFY+p/F&#10;TTVzDZGWVuQdiYOfqeAO2Rk15/qIkumKsxYtwM1hR2zxXig9jXpUcRznJUwkIns2n+Ize2oaOFkf&#10;AyDyB+PetXSo7l5JJ3GecsAelcv4StLqe3JWLEK8GVjgA+nv+Fdpp8sUXmJM4XA69uvf9K7pRSRz&#10;VJJXUTThYMKnB7Vki5VJ9occ+lX45wQDmoOZxZbFLUauCKduoIEaqdyMqatM1U7lxsNTLY0p/Ecj&#10;qqgSkisW5j3nOK1tYmUS4zWM04Y8GvncX8TsfW4VPkTIZZJbSaKS3DRFMMOBnPrz/OvStHu1u9Jh&#10;u0id3KZMasCdw7cnGfrivPDKZZAz/M3949TW5o0RWYSxSvEcgtsbGfr610YCvJT5d0c2Y4dVKaez&#10;R2guZiDvt2g/3yCcfUEjNQrLA4MRUCkE0jRbXkLZ9QP8Kx9VaVLaQwkrJt4Ir27o+fhTu7DZhFbS&#10;3kzFVjhTIOO9cxL4ibY+SFA75rk76+NvPJPe3E1xOQQvnndtrm7nV5rhyinC+3FYTq2R6EaSW+p0&#10;uoa0L+fZuZgD68VoaVJJCQ0bMreqnFcnpsJZwx6muvso9qjFeBjajcro9jC0/dsaEsjyHexLN6nr&#10;VGa1Mh+atBBkUrL7VwKo+51JpaGIbFQeBU8VlgZIq8UGc4q9axxhctj2zXRTpe13LnV5VdGeLZol&#10;3FKYb0W7btwBFdVpySKXdwDGfugjmuP1zTpb29uBFIIZQd4Vm+8voP6V3Ry/ROByLFpycZHXaWpu&#10;IUlA69DWwLZ5MF3BPseBWb4ZtXttHhWQksB3/lW1579AiAZr2KNFRjZnh4mu/aPlJViWOPAxmsye&#10;HdIwYls9q0jMpXnIIqvGoaQ56Hoa6ErHGpPdma9o6R4iIXByDisLxBqc9pbMrEAEY3dDXbsiKOa4&#10;3xZapcxFRzTNacuZ2PINbvRhmDbs+9bnw9lPdflcng9DVDXdLSKIjbzjk1e8BsqzGLB46Vm1aRaV&#10;p6nsdlsEa7VxxS3BIBqWyh2xLnrjNPuYd6HAraKuZSqJSOavl3Ak1WVjGBt5q3cghyrCo4ogT7V1&#10;Rordilifd0GXF+RCFdST0zWv4cSTyd23KE5wazZ7NXTPpXU6REkNsqKBWlaMY09DgVWUp6mnEuBw&#10;MVOuO9NXAFIc157NdyRsEVTnIxUzSbRVK4n+UgDJpFRWpRlVXY81S8gefxVrpwBzSrC33sUzrT5S&#10;/bkKoFaCEEVjB2QfNwav28uQPmoMJx6l8AUUxX4oYnHFIwsRyMB3qFJFdsA0TLuU1FbWrZ3A0GiS&#10;sXVQE8jpTnhSRcFQacikdaVuBmgi7voYF/oyxsZ7UtDKf4kOM1esJpjFiRtxUYzjrVHVtYEUqWsQ&#10;3TSMFA9M1q2sYjgUVjCMVN8p2VXP2S9p12Kt5cXhbbbr+Jp2nR3YXddyBnP90YAq8qrnpUm2tbHO&#10;6nu8qQuBio3SpcYGayJtZij1D7G/ytjOScA0yIRlJ+6WZrYzIVI4rIu7b7NE4wWBHAHFW77xJpWm&#10;Rb7y+hjHYbssfoBya5q/8VQ6idlmsjLngY5f/Ae5pOx04dVHLRaCz3U0caopZWJACb/6Vo6bY3hh&#10;Ek5+ZucelctZyXRv/P2M0EZy7ddxPp6j3rrv+Er0m1hXz5/LOOhUk/oKiKO3FVLJRgi9FZPuBNWp&#10;bMNEVYDFV9P1ywvQGinU7ugPBq/NcKUKodzHoBWljzJynfU4TVtJtxdfIgGeTiqK26wngDiuzOhN&#10;O3mTSNuJzxWdqnh0RW7yxSuGUZ5ORTbsjsp1o6RbMuJQUDH8KejBXIwKy/tgxkNxjFIt4dx+YcDN&#10;Xh60blYmhJxOpsdQAKxlunFa4mVlzniuH0oyXl00sWQoPWuxtrfKjdn6UVGm9DldLkWo26hWVdw7&#10;VCAwj9MCrzRHpjioWUA7agSlpYqR3BWdVYcHg1oeaiKMnmqEi4kBxyDxRPHNjcMbjRYckmaPmrjI&#10;phfdx3qkhnVQWHX0qaPcDuI6UieUu2sYBLlRVtJuuFzWfBcqJCJcBTVqa5iCfIygetBEk76kN1OW&#10;VsLg+1eaXuteJtN8THErSwyny1Vs4UZ/hAwM+5B/GvQ2uY2O0OuT71Ve1ga7juJYw7RnK+xqXqdV&#10;GUYL3kbcP/HmrOmxiuWBPOa4LxRqmn6Rco07je5yVUfMVruQz3MO7yyqe/evL/GXh9r67MyB55nP&#10;AVSSMdh7Upt20DCcvO7mjZW//CRRpc26/YbHP7ts7ppe2TnhRn2J+lU7lIo55ordcR7zl8lmkx3L&#10;Hk1d0xG0XTI7RpN0wjAcDs2Og+n9Kpbctn3rOWx0xvfyGwxFcMOMcVqW7nAzTLZUFvLv4bHy8d6t&#10;GNBt8oNjHes7WKcrk8cpAxmmySVFkjimNk07kWIZnJqkx3PVuQZqq4wc0i0SpUymq4bvT99UiGiw&#10;DTXbAqPfTDKqn5hkVZFhGbmiq0l2u84AUegopDsbducGtOJ+KzUwDxVuJhWhjI042yKm3VUibipg&#10;1MwaJgadmoQ1ODUE2Hk1DJTyahkPFA0Zt4gKmuZv4A5IArqLk54rKnhByTUM6abscbdWZBPFR2Ni&#10;ssxiFqsjMpBdhwo/z/Ot2/EcKl3Uke1Q6RrljaxTLLEwmZsLgZ+Xt/X9KnRM3bdjCn04WpIfACjg&#10;UtrbrKm4Yq5qssdyTKx2r2qtpE0cpaMHocD3qdHoWtNRzWYzwKlihQLtH3gcmtB4wATjJqaELDJH&#10;De2oQSIGjfvg9M1zVI2O2m1YZaxDiteCLpUJtvIcY+63IxV+3XOKIMmqtLolSEY6UkkHFXY1GKc6&#10;AiuuB503qYM8OO1Z8sZzXQTxjBrMmjGTWtjJMxJYM9qpTR4OK2JflzVCcc1LLRRjXBq9GuVqr0NW&#10;oaRQGIVC0eKuEYHSom6UDsZ0w46VnT9/WtW46GsufGDSYGXcDg1mSferRuTgVnOcmoYCp1rb08iG&#10;3LeWCzDAYjp9KxFPNdUUit/D0LqAZH2hie2QTgVPQuK1KQQVG0YPNGG8z5jk9ODkVNtOPas7WNlZ&#10;lYpiljUZqcoKbsxyBmrihuBpWbYIrobNulc1b/KwBrctJQi8tWiRLidRp4VpkDkgH071vSRiIqq8&#10;HHSuRt52jkVuoBBxXQtcvMFmKlQQMVaZy1Iu5pQzY61dilBFc6l0M9auQ3Yx1ppmMqZubwRUXmYb&#10;FUVvR608Tqx61VzPkfU2on+UU8mqUMo2jmpvNHrVGDQ524rC1eXZA2DitOedVUnNcT4o1pIYHUNz&#10;USeh04eDcjjdU1PZdMCe+RTYNWDdGzXMX9408zNnqfWq8Erq2Qx/OvMr0I1D2Y4iUND0O1uRKV3N&#10;hT71eOmyXSMYSCB3NcHbao8cgDn5a9B8K36XLC2nbAPKsD1/GsKWDSlZmk8WraHM6jZzQz+WVw6j&#10;Jwc1mXbAzLMygH+LFdd4mghtdURYWZi+S249K4XVnkSUqVI7E130qXInY5qk+Y9B8M+OdLtbS3sr&#10;tI1eM4R89Mknn8e/5+tWNY8Y6fBqkcttex+TMhLFfmwQDkEeh4/OvGZW+bNLHIe+a0lWlY5FSgpX&#10;PQx47abUT8myDzC42DB9APYf489sdxpPieC6iXLjdjua8MGeorVtbuWIAxuQayjXaep0+xhNWZ9A&#10;22oJIowwP41cFyD3rxCx8TXds/Ln866G38bsEXzMdOea6FWTMJ5e73ielvcADrWHq+tRW0TDcM+l&#10;cjdeL2mi/dNgkVhS30t1Lvkb8zWdWtpZG2HwPK+aZrXN81w5Zj1qmHO7ANQxvuOKtRxZ5ryai6s9&#10;dSS0Rbs1LSDOa6zSbYqPM9a5+wh/eKPXiu2s4wsaqB0rbB0k3zHHjqrjGxbRflqKeAOpGKuRx8U8&#10;xZFeylofPOetzzbxH4ZiuEd1U5PbFeY3WkPaXTBhxnivou5tFdCCua4TxN4cDxtNEnzDnpXPWp3R&#10;3UK6bszg9NjClR15xXU2ygIBXOQAwy4PbtW9azgrXz2Li0fQYeScTSXpStUSyCnbsivI5rSNGnca&#10;RzU0TAMM1FTgCTXo0qjWqG9VqaxupI7R5UYFVHQda4O/m1V9UWW2diQc7SMgiuthaZGxGSM9cVPB&#10;ZRrMJFjIJ9TnFejTxM5tW0OZKEE+ZGpo7zNaRtMhSQgblzWsVPeqETCCLcR0q/DOHEcuQYz2PGa9&#10;2EuZHhV42ldEUzMkR+UnNR2s5PysACKfqNys8e23Ug9zWdaxSxg59fWtEZRV1qaM07EGua1O6Hms&#10;rNzjmr92WTPzHn3rjfEF+lrGzk5z6Gi9jaCUdTnPFN/HGGGRnkYpngK3mubhpo8gB/nI9MdP51yG&#10;sah9qmxnnNej/CsotlKrY+Z8/pWXxSMXO8rnstogaME1ZaEbarWUg2KvpWhwRW2qOWW5z19p+4kh&#10;c1lCLy2wRXXzIGU1g3tvsVmx0rqpVejM+W5ntgqRV/TtQRcKzAEVircqzYJqjcT+XIQD3rq5OdWZ&#10;lJcsj0WG6RwNpyasbq4/Rb5tilj3rqI51ePcK86pDldjos7D5cYznFUWXzGwBnFSyPuYL69BUqxb&#10;eAcVkXHQqeQFOTTyAKdcNsBbHArPfUoNufMUfU0Fq7LNxjy8+lQ21wCRtPtVOTUEkUrGc0ukxGW4&#10;bGQtFzZQtFtnQJJkDmp0YtVQxeWQtWF+UcUzldhz9Kkt8YxUThnXAFPiRoxzSI6Fmql9cLBbu7EA&#10;Ad6laXC9a5+aSLUtUaDzA4ixuXPQ1MnY1oUueV3sjF0m1ub7XTfTE7QTsGOldo8ghh3NwAKWC1SN&#10;RtUCpJYlkXa3IojHlRpicR7aa7LQyLLWEvLhljVgqnGSpANbCSg1XW0jj+6oFTlNq5poxm4t+6TH&#10;pWDqenpNIZCvzY9K1IrhWU5PTrzVSecXQZI+h43e1DkkOkpRloeOSoNa8VNEVPkwnCg/dPrXd6Vo&#10;ENsilI2KdCu0A/n6VN/wj9pHdeZEgypzxzzXU2FqkUHAxmoprds9DE14xglAzDZRGPaECj0xiuJ8&#10;UWJjn4X5dvGa9OlhBPArlvFWnGS1MkaBmHvg4rRnNh6ic0mec6TLcSX3kxO+3p8vSvZ9JtI7e1RV&#10;545PXNeY2MIt7mMhAgJAJZcfnXqOnuv2ZMMMY7Gs4Svc6cwgoxVi6zBRXLeJdUuVtnggt2w42mTr&#10;iunLpjqKo3UCTAjA5q5K6sedRlGM05K54zeTSW7lFyG75FMtWuJ8fN35rrPE+j/6M8iINynOR3rE&#10;0mNSeRyOtckI+zlY92NRVY8x2/h6xS2t1BA3NyTXTRxgDisLR5VliXB5A5rejPy12XueRiG+ZjWQ&#10;Cs+6YK2fSrsz7etYGoyzXNzHa2is8rnJx2Hck0m7E0o3ZaWWN5OW6VZ3ZGVBIHXAqOz0NkRmnYiX&#10;sQeKvWFnLA0jPxnjHrTuOcorZjRDI4XCfKadLZsIiePer+7aBTsBh04oMOdnNzqYiNwOOxqEoZF4&#10;Xj1rppoI5kaN1BUjmontlFr5Ma+lKxoq2hzMUO26VmOfatF8VJcWzxfMyjj0pq4fsaVi3K+ofaJD&#10;EVLnHSse/ufs+5ki3MFPJ/lWs0VUL23VkJIOO5FJjg0mcRLcXD3BZgcnsOlXldSAW4bHIFLdgB2C&#10;xBR696rxJI/0rBncndF5ZAVUD1yeatpIc5qnFCwA4q7GlAOw7GetIakxgVG1MSIH6VXdasMeaiag&#10;oqk7KjacDrT5mArOnk60BYsvdhagku08otv+YfwiqL7mQkKTzWe8xBIPFMmxbe9JYmislpju4NFF&#10;w0PUFqeH74oorU52XoqsCiigxYveniiigliGo3+4aKKARQl61nXX3WooqWbwOb1YnY3PQVyjE+dn&#10;JzmiisZbnWthdQZiQpY7dvTPHWk0kkXq4OOKKKXVDOrySjZNb2tANZ2TMATsPJ/CiipqfCzop/FE&#10;qwEm3jyScZxWjb9BRRWNPc1q/CaEf3akPSiiu2B5VTcpXHQ1nTdKKK2MUZs3Ss6aiipZqisepqxD&#10;RRUlFpvu1Xfp+FFFBRSuPumsm4ooqWBj3fSqjAbOlFFSw6jrLm9gB/viu0vufB1r73CZ/wC+DRRS&#10;iUYv8Q+o/mKskfuU+gooqWaw3GDpTh1NFFVE36Av361rUnz4ue1FFWZs22/1v5fyroj/AMeMX+6P&#10;5UUVRzVOhQBOTzU8ROepooqRSJwTnqauW5OBRRVozlsacJOOtSsTjrRRWhyPcy9RZhC2GPT1rybx&#10;M7m5YFmx9aKKynsd2G2OSPU1JB1oormZuywQM9K6Dw/LIlxCUdlxNgYOMDFFFNGUtzuvFEaFIHKK&#10;XwPmI5rz25AdHLDdz35oorqp7jn8KOYuQA/AqOPqfrRRXPPdk9S+nSrMPaiiuR7nZTLFJJRRVI6E&#10;LEzeZjJx9a0YyeOT0oopSKNCDtW7ZAbTwKKK5pbjRs2YHmx8eldZa/dFFFdmEODH9DSj+7UtFFei&#10;jw5bkT1l6iAYHyB0ooqJ7F0viPI9WAXUZdoA+bsKW0JoorwcZsfTYQ1FJwKlFFFfPS+M9JjxVtQM&#10;9O1FFejh9jGZq2SL5Y+Ud+1WCAH4Aoor1qeyPNqfEx1x/q8e1T2v/IOhHtRRXrUtjhrfD8xU6mlF&#10;FFdBzoyNX+430ryTxjI/kt87d+9FFZzNJ/Aeegku2fWvT/hyxBwCQOO9FFFH4zj6Hs9mTgcmthCc&#10;Dmiit57mTHt92snUf+PZ/oaKKIbgjjF/4+ahvgPNPFFFerHYyl8ZqaV/qPwrq7H/AFIoorza/wAR&#10;1P4R4/4+asd6KK5wfQguv9Q30rz2+ZhesAxAz6+9FFJnThy1ZsSRkk8evvXV6P1oooRpX+BmvN99&#10;actFFUef0J16Cnn7tFFIzKNx901zmhf8hu8/3qKKiW6PSw/8Gp6HYL0oPWiirPO6je9Nm/1Z+lFF&#10;Azzazlk/t+9Xe21p+Rng811zEhCoJAz0oornZ61bdfInjA8o8CtaD/ViiiuhfCedX+Ic1Ymuf8ek&#10;n0oooJo/GjiowGvyrAFT2P4V3Fpxbrj0ooqFuehivhRKSalX7tFFWeezC1z/AI8JvpXGWvDnHGaK&#10;K5Z/GethP4TOr8Pffl/CupSiiulbHBifjZXvPuVT0oD+0c45wRmiigzh8LN496E+9+FFFMw6A3Vf&#10;rUlFFAmMPU/Wl9aKKAK9wMxSfSs+OiikaR2B+tU73/UtRRUs0jujmL371V7frRRWDO+Oxpw9KlwO&#10;OKKKaEDVA9FFMaK79ahf7tFFIoo3HQ1mTfeoooGN/wCXXH+3/QVkT9fwoopiM9vvGiiigg//2VBL&#10;AwQUAAYACAAAACEAkeaD/N4AAAAGAQAADwAAAGRycy9kb3ducmV2LnhtbEyPQUvDQBCF74L/YRnB&#10;m92s1VZjNqUU9VQKtoJ4m2anSWh2NmS3Sfrv3XrRy8DjPd77JluMthE9db52rEFNEhDEhTM1lxo+&#10;d293TyB8QDbYOCYNZ/KwyK+vMkyNG/iD+m0oRSxhn6KGKoQ2ldIXFVn0E9cSR+/gOoshyq6UpsMh&#10;lttG3ifJTFqsOS5U2NKqouK4PVkN7wMOy6l67dfHw+r8vXvcfK0VaX17My5fQAQaw18YLvgRHfLI&#10;tHcnNl40GuIj4fdePKUeZiD2Gp7n8ynIPJP/8fM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K3vKkNwQAAAMMAAAOAAAAAAAAAAAAAAAAADwCAABkcnMvZTJvRG9j&#10;LnhtbFBLAQItAAoAAAAAAAAAIQDRP8rYOfgCADn4AgAVAAAAAAAAAAAAAAAAAJ8GAABkcnMvbWVk&#10;aWEvaW1hZ2UxLmpwZWdQSwECLQAUAAYACAAAACEAkeaD/N4AAAAGAQAADwAAAAAAAAAAAAAAAAAL&#10;/wIAZHJzL2Rvd25yZXYueG1sUEsBAi0AFAAGAAgAAAAhAFhgsxu6AAAAIgEAABkAAAAAAAAAAAAA&#10;AAAAFgADAGRycy9fcmVscy9lMm9Eb2MueG1sLnJlbHNQSwUGAAAAAAYABgB9AQAABwEDAAAA&#10;">
                <v:rect id="Image" o:spid="_x0000_s1027" alt="Background imag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Background image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rative arrow pointed down." style="position:absolute;left:4959;top:-79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wVvgAAANoAAAAPAAAAZHJzL2Rvd25yZXYueG1sRE9Ni8Iw&#10;EL0L+x/CLOzNpsoiUo0iK4IXD1bB69CMTbWZdJOo3X+/EQRPw+N9znzZ21bcyYfGsYJRloMgrpxu&#10;uFZwPGyGUxAhImtsHZOCPwqwXHwM5lho9+A93ctYixTCoUAFJsaukDJUhiyGzHXEiTs7bzEm6Gup&#10;PT5SuG3lOM8n0mLDqcFgRz+Gqmt5swp+b/X00n3vRpvLaV0GHWXpzVmpr89+NQMRqY9v8cu91Wk+&#10;PF95Xrn4BwAA//8DAFBLAQItABQABgAIAAAAIQDb4fbL7gAAAIUBAAATAAAAAAAAAAAAAAAAAAAA&#10;AABbQ29udGVudF9UeXBlc10ueG1sUEsBAi0AFAAGAAgAAAAhAFr0LFu/AAAAFQEAAAsAAAAAAAAA&#10;AAAAAAAAHwEAAF9yZWxzLy5yZWxzUEsBAi0AFAAGAAgAAAAhAFRHHBW+AAAA2gAAAA8AAAAAAAAA&#10;AAAAAAAABwIAAGRycy9kb3ducmV2LnhtbFBLBQYAAAAAAwADALcAAADyAgAAAAA=&#10;" adj="19970,0" fillcolor="#4b80cd" stroked="f">
                  <v:textbox inset=",64.8pt">
                    <w:txbxContent>
                      <w:p w14:paraId="6C7B6140" w14:textId="08526319" w:rsidR="005940E5" w:rsidRPr="00F76628" w:rsidRDefault="00F76628" w:rsidP="0016282D">
                        <w:pPr>
                          <w:pStyle w:val="Intro"/>
                          <w:rPr>
                            <w:sz w:val="72"/>
                            <w:szCs w:val="72"/>
                          </w:rPr>
                        </w:pPr>
                        <w:r w:rsidRPr="00F76628">
                          <w:rPr>
                            <w:sz w:val="72"/>
                            <w:szCs w:val="72"/>
                          </w:rPr>
                          <w:t>Spring fling</w:t>
                        </w:r>
                      </w:p>
                      <w:p w14:paraId="544EBC79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6BA16145" w14:textId="64F37DF8" w:rsidR="00873417" w:rsidRPr="00F76628" w:rsidRDefault="00F76628" w:rsidP="0016282D">
                        <w:pPr>
                          <w:pStyle w:val="Title"/>
                          <w:rPr>
                            <w:sz w:val="48"/>
                            <w:szCs w:val="48"/>
                          </w:rPr>
                        </w:pPr>
                        <w:r w:rsidRPr="00F76628">
                          <w:rPr>
                            <w:sz w:val="48"/>
                            <w:szCs w:val="48"/>
                          </w:rPr>
                          <w:t>Richmond claims asso</w:t>
                        </w:r>
                        <w:r>
                          <w:rPr>
                            <w:sz w:val="48"/>
                            <w:szCs w:val="48"/>
                          </w:rPr>
                          <w:t>ciation</w:t>
                        </w:r>
                        <w:r w:rsidRPr="00F76628">
                          <w:rPr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14:paraId="291D82D0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p w14:paraId="6C302B05" w14:textId="6C50C806" w:rsidR="00873417" w:rsidRPr="0016282D" w:rsidRDefault="00F76628" w:rsidP="0016282D">
                        <w:pPr>
                          <w:pStyle w:val="Subtitle"/>
                        </w:pPr>
                        <w:r>
                          <w:t>spring happy hour</w:t>
                        </w:r>
                      </w:p>
                      <w:p w14:paraId="0EEF4745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0C8DDDA3" w14:textId="46069914" w:rsidR="00873417" w:rsidRDefault="00F76628" w:rsidP="0016282D">
                        <w:pPr>
                          <w:pStyle w:val="Date"/>
                        </w:pPr>
                        <w:r>
                          <w:t>March 27</w:t>
                        </w:r>
                        <w:r w:rsidRPr="00F76628">
                          <w:rPr>
                            <w:vertAlign w:val="superscript"/>
                          </w:rPr>
                          <w:t>th</w:t>
                        </w:r>
                        <w:r>
                          <w:t xml:space="preserve"> </w:t>
                        </w:r>
                      </w:p>
                      <w:p w14:paraId="397C7934" w14:textId="4916C38B" w:rsidR="00873417" w:rsidRPr="00873417" w:rsidRDefault="00F76628" w:rsidP="0016282D">
                        <w:pPr>
                          <w:pStyle w:val="Time"/>
                        </w:pPr>
                        <w:r>
                          <w:t>5:30pm to 8:30pm</w:t>
                        </w:r>
                      </w:p>
                      <w:p w14:paraId="77428233" w14:textId="117CB667" w:rsidR="00134402" w:rsidRDefault="00F76628" w:rsidP="0016282D">
                        <w:pPr>
                          <w:pStyle w:val="Location"/>
                        </w:pPr>
                        <w:r>
                          <w:t>TARRANTS WEST</w:t>
                        </w:r>
                      </w:p>
                      <w:p w14:paraId="4D89D537" w14:textId="0B01D005" w:rsidR="00873417" w:rsidRPr="00134402" w:rsidRDefault="00F76628" w:rsidP="0016282D">
                        <w:pPr>
                          <w:pStyle w:val="Location"/>
                          <w:rPr>
                            <w:sz w:val="28"/>
                          </w:rPr>
                        </w:pPr>
                        <w:r>
                          <w:t xml:space="preserve">11129 Three Chopt Rd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5114"/>
        <w:gridCol w:w="5040"/>
      </w:tblGrid>
      <w:tr w:rsidR="00B617C9" w14:paraId="63C69CF9" w14:textId="77777777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14:paraId="70567107" w14:textId="25A0A5C9" w:rsidR="001F15B1" w:rsidRDefault="00C5192D" w:rsidP="00C5192D">
            <w:pPr>
              <w:rPr>
                <w:rFonts w:ascii="Calibri" w:hAnsi="Calibri" w:cs="Calibri"/>
                <w:b/>
                <w:bCs/>
                <w:color w:val="B40C64"/>
                <w:sz w:val="40"/>
                <w:szCs w:val="40"/>
              </w:rPr>
            </w:pPr>
            <w:r w:rsidRPr="00C5192D">
              <w:rPr>
                <w:rFonts w:ascii="Calibri" w:hAnsi="Calibri" w:cs="Calibri"/>
                <w:b/>
                <w:bCs/>
                <w:color w:val="B40C64"/>
                <w:sz w:val="40"/>
                <w:szCs w:val="40"/>
              </w:rPr>
              <w:t>Please join us for</w:t>
            </w:r>
            <w:r w:rsidR="00E51D83">
              <w:rPr>
                <w:rFonts w:ascii="Calibri" w:hAnsi="Calibri" w:cs="Calibri"/>
                <w:b/>
                <w:bCs/>
                <w:color w:val="B40C64"/>
                <w:sz w:val="40"/>
                <w:szCs w:val="40"/>
              </w:rPr>
              <w:t xml:space="preserve"> </w:t>
            </w:r>
            <w:proofErr w:type="gramStart"/>
            <w:r w:rsidR="00E51D83">
              <w:rPr>
                <w:rFonts w:ascii="Calibri" w:hAnsi="Calibri" w:cs="Calibri"/>
                <w:b/>
                <w:bCs/>
                <w:color w:val="B40C64"/>
                <w:sz w:val="40"/>
                <w:szCs w:val="40"/>
              </w:rPr>
              <w:t>a</w:t>
            </w:r>
            <w:r w:rsidRPr="00C5192D">
              <w:rPr>
                <w:rFonts w:ascii="Calibri" w:hAnsi="Calibri" w:cs="Calibri"/>
                <w:b/>
                <w:bCs/>
                <w:color w:val="B40C64"/>
                <w:sz w:val="40"/>
                <w:szCs w:val="40"/>
              </w:rPr>
              <w:t xml:space="preserve"> Spring</w:t>
            </w:r>
            <w:proofErr w:type="gramEnd"/>
            <w:r w:rsidRPr="00C5192D">
              <w:rPr>
                <w:rFonts w:ascii="Calibri" w:hAnsi="Calibri" w:cs="Calibri"/>
                <w:b/>
                <w:bCs/>
                <w:color w:val="B40C64"/>
                <w:sz w:val="40"/>
                <w:szCs w:val="40"/>
              </w:rPr>
              <w:t xml:space="preserve"> Fling happy hour.                We will </w:t>
            </w:r>
            <w:r w:rsidR="0090251A">
              <w:rPr>
                <w:rFonts w:ascii="Calibri" w:hAnsi="Calibri" w:cs="Calibri"/>
                <w:b/>
                <w:bCs/>
                <w:color w:val="B40C64"/>
                <w:sz w:val="40"/>
                <w:szCs w:val="40"/>
              </w:rPr>
              <w:t>play</w:t>
            </w:r>
            <w:r w:rsidRPr="00C5192D">
              <w:rPr>
                <w:rFonts w:ascii="Calibri" w:hAnsi="Calibri" w:cs="Calibri"/>
                <w:b/>
                <w:bCs/>
                <w:color w:val="B40C64"/>
                <w:sz w:val="40"/>
                <w:szCs w:val="40"/>
              </w:rPr>
              <w:t xml:space="preserve"> a fun game with door prizes.  </w:t>
            </w:r>
            <w:r w:rsidR="003C66F6">
              <w:rPr>
                <w:rFonts w:ascii="Calibri" w:hAnsi="Calibri" w:cs="Calibri"/>
                <w:b/>
                <w:bCs/>
                <w:color w:val="B40C64"/>
                <w:sz w:val="40"/>
                <w:szCs w:val="40"/>
              </w:rPr>
              <w:t>We have several new members so c</w:t>
            </w:r>
            <w:r w:rsidRPr="00C5192D">
              <w:rPr>
                <w:rFonts w:ascii="Calibri" w:hAnsi="Calibri" w:cs="Calibri"/>
                <w:b/>
                <w:bCs/>
                <w:color w:val="B40C64"/>
                <w:sz w:val="40"/>
                <w:szCs w:val="40"/>
              </w:rPr>
              <w:t>ome out and get to know your fellow RCA members</w:t>
            </w:r>
            <w:r w:rsidR="00527A9F">
              <w:rPr>
                <w:rFonts w:ascii="Calibri" w:hAnsi="Calibri" w:cs="Calibri"/>
                <w:b/>
                <w:bCs/>
                <w:color w:val="B40C64"/>
                <w:sz w:val="40"/>
                <w:szCs w:val="40"/>
              </w:rPr>
              <w:t xml:space="preserve"> a little better</w:t>
            </w:r>
            <w:r w:rsidRPr="00C5192D">
              <w:rPr>
                <w:rFonts w:ascii="Calibri" w:hAnsi="Calibri" w:cs="Calibri"/>
                <w:b/>
                <w:bCs/>
                <w:color w:val="B40C64"/>
                <w:sz w:val="40"/>
                <w:szCs w:val="40"/>
              </w:rPr>
              <w:t xml:space="preserve">. </w:t>
            </w:r>
          </w:p>
          <w:p w14:paraId="485FE559" w14:textId="2A3D259D" w:rsidR="00B617C9" w:rsidRPr="001F15B1" w:rsidRDefault="00B24D08" w:rsidP="003C66F6">
            <w:pPr>
              <w:ind w:left="0"/>
              <w:rPr>
                <w:rFonts w:ascii="Calibri" w:hAnsi="Calibri" w:cs="Calibri"/>
                <w:b/>
                <w:bCs/>
                <w:color w:val="B40C64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color w:val="B40C64"/>
                <w:sz w:val="40"/>
                <w:szCs w:val="40"/>
              </w:rPr>
              <w:t xml:space="preserve"> </w:t>
            </w:r>
            <w:r w:rsidR="001F15B1">
              <w:rPr>
                <w:rFonts w:ascii="Calibri" w:hAnsi="Calibri" w:cs="Calibri"/>
                <w:b/>
                <w:bCs/>
                <w:color w:val="B40C64"/>
                <w:sz w:val="40"/>
                <w:szCs w:val="40"/>
              </w:rPr>
              <w:t xml:space="preserve">Review our website                                   </w:t>
            </w:r>
            <w:hyperlink r:id="rId13" w:history="1">
              <w:r w:rsidR="001F15B1" w:rsidRPr="001F15B1">
                <w:rPr>
                  <w:rStyle w:val="Hyperlink"/>
                  <w:rFonts w:ascii="Calibri" w:hAnsi="Calibri" w:cs="Calibri"/>
                  <w:b/>
                  <w:bCs/>
                  <w:sz w:val="28"/>
                  <w:szCs w:val="28"/>
                </w:rPr>
                <w:t>www.richmondclaimsassociation.com</w:t>
              </w:r>
            </w:hyperlink>
            <w:r w:rsidR="001F15B1" w:rsidRPr="001F15B1">
              <w:rPr>
                <w:rFonts w:ascii="Calibri" w:hAnsi="Calibri" w:cs="Calibri"/>
                <w:b/>
                <w:bCs/>
                <w:color w:val="B40C64"/>
                <w:sz w:val="28"/>
                <w:szCs w:val="28"/>
              </w:rPr>
              <w:t xml:space="preserve"> </w:t>
            </w:r>
            <w:r w:rsidR="001F15B1" w:rsidRPr="001F15B1">
              <w:rPr>
                <w:rFonts w:ascii="Calibri" w:hAnsi="Calibri" w:cs="Calibri"/>
                <w:b/>
                <w:bCs/>
                <w:color w:val="B40C64"/>
                <w:sz w:val="36"/>
                <w:szCs w:val="36"/>
              </w:rPr>
              <w:t>for more information.</w:t>
            </w:r>
          </w:p>
        </w:tc>
        <w:tc>
          <w:tcPr>
            <w:tcW w:w="5040" w:type="dxa"/>
            <w:vAlign w:val="center"/>
          </w:tcPr>
          <w:p w14:paraId="21EE7434" w14:textId="33D72D6F" w:rsidR="00B617C9" w:rsidRPr="00C5192D" w:rsidRDefault="00C5192D" w:rsidP="00B617C9">
            <w:pPr>
              <w:pStyle w:val="ContactInfo"/>
              <w:spacing w:after="0"/>
              <w:rPr>
                <w:rFonts w:ascii="Calibri Light" w:hAnsi="Calibri Light" w:cs="Calibri Light"/>
                <w:sz w:val="28"/>
                <w:szCs w:val="28"/>
              </w:rPr>
            </w:pPr>
            <w:r w:rsidRPr="00C5192D">
              <w:rPr>
                <w:rFonts w:ascii="Calibri Light" w:hAnsi="Calibri Light" w:cs="Calibri Light"/>
                <w:sz w:val="32"/>
                <w:szCs w:val="32"/>
              </w:rPr>
              <w:t>Any member that brings a guest gets $5.00 off their entry fee</w:t>
            </w:r>
            <w:r w:rsidR="005E00FE">
              <w:rPr>
                <w:rFonts w:ascii="Calibri Light" w:hAnsi="Calibri Light" w:cs="Calibri Light"/>
                <w:sz w:val="32"/>
                <w:szCs w:val="32"/>
              </w:rPr>
              <w:t xml:space="preserve"> for each guest</w:t>
            </w:r>
            <w:r w:rsidRPr="00C5192D">
              <w:rPr>
                <w:rFonts w:ascii="Calibri Light" w:hAnsi="Calibri Light" w:cs="Calibri Light"/>
                <w:sz w:val="28"/>
                <w:szCs w:val="28"/>
              </w:rPr>
              <w:t xml:space="preserve">. </w:t>
            </w:r>
          </w:p>
          <w:p w14:paraId="53ECC5CE" w14:textId="77777777" w:rsidR="00B617C9" w:rsidRPr="00C5192D" w:rsidRDefault="00B617C9" w:rsidP="00B617C9">
            <w:pPr>
              <w:pStyle w:val="ContactInfo"/>
              <w:spacing w:after="120"/>
              <w:rPr>
                <w:rFonts w:ascii="Calibri Light" w:hAnsi="Calibri Light" w:cs="Calibri Light"/>
                <w:sz w:val="28"/>
                <w:szCs w:val="28"/>
              </w:rPr>
            </w:pPr>
            <w:r w:rsidRPr="00C5192D">
              <w:rPr>
                <w:rFonts w:ascii="Calibri Light" w:hAnsi="Calibri Light" w:cs="Calibri Light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72EC7EA" wp14:editId="18B83972">
                      <wp:extent cx="1828800" cy="0"/>
                      <wp:effectExtent l="19050" t="19050" r="0" b="19050"/>
                      <wp:docPr id="3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2D2F608" id="Straight Connector 3" o:spid="_x0000_s1026" alt="&quot;&quot;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IyrAEAAK8DAAAOAAAAZHJzL2Uyb0RvYy54bWysU9uO0zAQfUfiHyy/U6eVFqKo6T7sCnhA&#10;sAL2A7zOuLHkm8amSf+esdNmESAhEC+WL3POzDkz3t/OzrITYDLB93y7aTgDr8Jg/LHnj1/fvmo5&#10;S1n6QdrgoednSPz28PLFfood7MIY7ADIiMSnboo9H3OOnRBJjeBk2oQInh51QCczHfEoBpQTsTsr&#10;dk3zWkwBh4hBQUp0e7888kPl1xpU/qR1gsxsz6m2XFes61NZxWEvuyPKOBp1KUP+QxVOGk9JV6p7&#10;mSX7huYXKmcUhhR03qjgRNDaKKgaSM22+UnNl1FGqFrInBRXm9L/o1UfT3f+AcmGKaYuxQcsKmaN&#10;jmlr4nvqadVFlbK52nZebYM5M0WX23bXtg25q65vYqEoVBFTfgfBsbLpuTW+KJKdPH1ImdJS6DWk&#10;XFvPpp7v2ps3N6U34rmqustnC0vYZ9DMDCV7pasDA3cW2UlSq6VS4PO2UhRSii4wbaxdgc2fgZf4&#10;AoU6TH8DXhE1c/B5BTvjA/4ue56vJesl/urAortY8BSGc+1XtYamolp4meAydj+eK/z5nx2+AwAA&#10;//8DAFBLAwQUAAYACAAAACEAy2wzwtUAAAACAQAADwAAAGRycy9kb3ducmV2LnhtbEyPwUrDQBCG&#10;74LvsIzgRdpNApYQsylayFlsfYBpdkzSZmdjdtumb+/Ui14GPv7hn2/K9ewGdaYp9J4NpMsEFHHj&#10;bc+tgc9dvchBhYhscfBMBq4UYF3d35VYWH/hDzpvY6ukhEOBBroYx0Lr0HTkMCz9SCzZl58cRsGp&#10;1XbCi5S7QWdJstIOe5YLHY606ag5bk/OgHWU1e/z9XlzqMMuTZ9W7s19G/P4ML++gIo0x79luOmL&#10;OlTitPcntkENBuSR+Dsly/JccH9DXZX6v3r1AwAA//8DAFBLAQItABQABgAIAAAAIQC2gziS/gAA&#10;AOEBAAATAAAAAAAAAAAAAAAAAAAAAABbQ29udGVudF9UeXBlc10ueG1sUEsBAi0AFAAGAAgAAAAh&#10;ADj9If/WAAAAlAEAAAsAAAAAAAAAAAAAAAAALwEAAF9yZWxzLy5yZWxzUEsBAi0AFAAGAAgAAAAh&#10;AHs5AjKsAQAArwMAAA4AAAAAAAAAAAAAAAAALgIAAGRycy9lMm9Eb2MueG1sUEsBAi0AFAAGAAgA&#10;AAAhAMtsM8LVAAAAAgEAAA8AAAAAAAAAAAAAAAAABgQAAGRycy9kb3ducmV2LnhtbFBLBQYAAAAA&#10;BAAEAPMAAAAI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3D6D64A6" w14:textId="6C4529BC" w:rsidR="00B617C9" w:rsidRPr="00C5192D" w:rsidRDefault="00C5192D" w:rsidP="00B617C9">
            <w:pPr>
              <w:pStyle w:val="ContactInfo"/>
              <w:spacing w:after="360"/>
              <w:rPr>
                <w:rFonts w:ascii="Calibri Light" w:hAnsi="Calibri Light" w:cs="Calibri Light"/>
                <w:sz w:val="28"/>
                <w:szCs w:val="28"/>
              </w:rPr>
            </w:pPr>
            <w:r w:rsidRPr="00C5192D">
              <w:rPr>
                <w:rFonts w:ascii="Calibri Light" w:hAnsi="Calibri Light" w:cs="Calibri Light"/>
                <w:sz w:val="28"/>
                <w:szCs w:val="28"/>
              </w:rPr>
              <w:t xml:space="preserve">If you would like to be a door prize sponsor reach out to Anne Baskette at </w:t>
            </w:r>
            <w:hyperlink r:id="rId14" w:history="1">
              <w:r w:rsidRPr="00C5192D">
                <w:rPr>
                  <w:rStyle w:val="Hyperlink"/>
                  <w:rFonts w:ascii="Calibri Light" w:hAnsi="Calibri Light" w:cs="Calibri Light"/>
                  <w:sz w:val="28"/>
                  <w:szCs w:val="28"/>
                </w:rPr>
                <w:t>abask@vafb.com</w:t>
              </w:r>
            </w:hyperlink>
            <w:r w:rsidRPr="00C5192D">
              <w:rPr>
                <w:rFonts w:ascii="Calibri Light" w:hAnsi="Calibri Light" w:cs="Calibri Light"/>
                <w:sz w:val="28"/>
                <w:szCs w:val="28"/>
              </w:rPr>
              <w:t xml:space="preserve"> </w:t>
            </w:r>
          </w:p>
          <w:p w14:paraId="28BB14F7" w14:textId="77777777" w:rsidR="00B617C9" w:rsidRPr="00C5192D" w:rsidRDefault="00B617C9" w:rsidP="00B617C9">
            <w:pPr>
              <w:pStyle w:val="ContactInfo"/>
              <w:rPr>
                <w:rFonts w:ascii="Calibri Light" w:hAnsi="Calibri Light" w:cs="Calibri Light"/>
                <w:sz w:val="28"/>
                <w:szCs w:val="28"/>
              </w:rPr>
            </w:pPr>
            <w:r w:rsidRPr="00C5192D">
              <w:rPr>
                <w:rFonts w:ascii="Calibri Light" w:hAnsi="Calibri Light" w:cs="Calibri Light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E80914B" wp14:editId="5552E401">
                      <wp:extent cx="1828800" cy="0"/>
                      <wp:effectExtent l="19050" t="19050" r="0" b="19050"/>
                      <wp:docPr id="6" name="Straight Connector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477E2D9" id="Straight Connector 6" o:spid="_x0000_s1026" alt="&quot;&quot;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IyrAEAAK8DAAAOAAAAZHJzL2Uyb0RvYy54bWysU9uO0zAQfUfiHyy/U6eVFqKo6T7sCnhA&#10;sAL2A7zOuLHkm8amSf+esdNmESAhEC+WL3POzDkz3t/OzrITYDLB93y7aTgDr8Jg/LHnj1/fvmo5&#10;S1n6QdrgoednSPz28PLFfood7MIY7ADIiMSnboo9H3OOnRBJjeBk2oQInh51QCczHfEoBpQTsTsr&#10;dk3zWkwBh4hBQUp0e7888kPl1xpU/qR1gsxsz6m2XFes61NZxWEvuyPKOBp1KUP+QxVOGk9JV6p7&#10;mSX7huYXKmcUhhR03qjgRNDaKKgaSM22+UnNl1FGqFrInBRXm9L/o1UfT3f+AcmGKaYuxQcsKmaN&#10;jmlr4nvqadVFlbK52nZebYM5M0WX23bXtg25q65vYqEoVBFTfgfBsbLpuTW+KJKdPH1ImdJS6DWk&#10;XFvPpp7v2ps3N6U34rmqustnC0vYZ9DMDCV7pasDA3cW2UlSq6VS4PO2UhRSii4wbaxdgc2fgZf4&#10;AoU6TH8DXhE1c/B5BTvjA/4ue56vJesl/urAortY8BSGc+1XtYamolp4meAydj+eK/z5nx2+AwAA&#10;//8DAFBLAwQUAAYACAAAACEAy2wzwtUAAAACAQAADwAAAGRycy9kb3ducmV2LnhtbEyPwUrDQBCG&#10;74LvsIzgRdpNApYQsylayFlsfYBpdkzSZmdjdtumb+/Ui14GPv7hn2/K9ewGdaYp9J4NpMsEFHHj&#10;bc+tgc9dvchBhYhscfBMBq4UYF3d35VYWH/hDzpvY6ukhEOBBroYx0Lr0HTkMCz9SCzZl58cRsGp&#10;1XbCi5S7QWdJstIOe5YLHY606ag5bk/OgHWU1e/z9XlzqMMuTZ9W7s19G/P4ML++gIo0x79luOmL&#10;OlTitPcntkENBuSR+Dsly/JccH9DXZX6v3r1AwAA//8DAFBLAQItABQABgAIAAAAIQC2gziS/gAA&#10;AOEBAAATAAAAAAAAAAAAAAAAAAAAAABbQ29udGVudF9UeXBlc10ueG1sUEsBAi0AFAAGAAgAAAAh&#10;ADj9If/WAAAAlAEAAAsAAAAAAAAAAAAAAAAALwEAAF9yZWxzLy5yZWxzUEsBAi0AFAAGAAgAAAAh&#10;AHs5AjKsAQAArwMAAA4AAAAAAAAAAAAAAAAALgIAAGRycy9lMm9Eb2MueG1sUEsBAi0AFAAGAAgA&#10;AAAhAMtsM8LVAAAAAgEAAA8AAAAAAAAAAAAAAAAABgQAAGRycy9kb3ducmV2LnhtbFBLBQYAAAAA&#10;BAAEAPMAAAAI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2C200759" w14:textId="476F8BEC" w:rsidR="00B617C9" w:rsidRDefault="00C5192D" w:rsidP="00B617C9">
            <w:pPr>
              <w:pStyle w:val="ContactInfo"/>
              <w:spacing w:after="0"/>
            </w:pPr>
            <w:r w:rsidRPr="00C5192D">
              <w:rPr>
                <w:rFonts w:ascii="Calibri Light" w:hAnsi="Calibri Light" w:cs="Calibri Light"/>
                <w:sz w:val="28"/>
                <w:szCs w:val="28"/>
              </w:rPr>
              <w:t>Make sure to RSVP ahead of time so we can properly plan our event</w:t>
            </w:r>
            <w:r>
              <w:t xml:space="preserve">. </w:t>
            </w:r>
          </w:p>
        </w:tc>
      </w:tr>
    </w:tbl>
    <w:p w14:paraId="5580ECC6" w14:textId="77777777" w:rsidR="002A068F" w:rsidRPr="00F12A85" w:rsidRDefault="002A068F" w:rsidP="00F12A85">
      <w:pPr>
        <w:pStyle w:val="NoSpacing"/>
        <w:spacing w:before="0"/>
        <w:rPr>
          <w:sz w:val="12"/>
        </w:rPr>
      </w:pPr>
    </w:p>
    <w:sectPr w:rsidR="002A068F" w:rsidRPr="00F12A85" w:rsidSect="001D49FD">
      <w:footerReference w:type="default" r:id="rId15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93166" w14:textId="77777777" w:rsidR="001D49FD" w:rsidRDefault="001D49FD" w:rsidP="008B0818">
      <w:r>
        <w:separator/>
      </w:r>
    </w:p>
  </w:endnote>
  <w:endnote w:type="continuationSeparator" w:id="0">
    <w:p w14:paraId="13E4999E" w14:textId="77777777" w:rsidR="001D49FD" w:rsidRDefault="001D49FD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29CC39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20A00" w14:textId="77777777" w:rsidR="001D49FD" w:rsidRDefault="001D49FD" w:rsidP="008B0818">
      <w:r>
        <w:separator/>
      </w:r>
    </w:p>
  </w:footnote>
  <w:footnote w:type="continuationSeparator" w:id="0">
    <w:p w14:paraId="7088EB87" w14:textId="77777777" w:rsidR="001D49FD" w:rsidRDefault="001D49FD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796872893">
    <w:abstractNumId w:val="11"/>
  </w:num>
  <w:num w:numId="2" w16cid:durableId="1556769033">
    <w:abstractNumId w:val="12"/>
  </w:num>
  <w:num w:numId="3" w16cid:durableId="1670062033">
    <w:abstractNumId w:val="10"/>
  </w:num>
  <w:num w:numId="4" w16cid:durableId="418062809">
    <w:abstractNumId w:val="9"/>
  </w:num>
  <w:num w:numId="5" w16cid:durableId="343362293">
    <w:abstractNumId w:val="7"/>
  </w:num>
  <w:num w:numId="6" w16cid:durableId="893540343">
    <w:abstractNumId w:val="6"/>
  </w:num>
  <w:num w:numId="7" w16cid:durableId="1978678688">
    <w:abstractNumId w:val="5"/>
  </w:num>
  <w:num w:numId="8" w16cid:durableId="48499897">
    <w:abstractNumId w:val="4"/>
  </w:num>
  <w:num w:numId="9" w16cid:durableId="1755079999">
    <w:abstractNumId w:val="8"/>
  </w:num>
  <w:num w:numId="10" w16cid:durableId="911357436">
    <w:abstractNumId w:val="3"/>
  </w:num>
  <w:num w:numId="11" w16cid:durableId="63533512">
    <w:abstractNumId w:val="2"/>
  </w:num>
  <w:num w:numId="12" w16cid:durableId="917401821">
    <w:abstractNumId w:val="1"/>
  </w:num>
  <w:num w:numId="13" w16cid:durableId="1565216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628"/>
    <w:rsid w:val="00010291"/>
    <w:rsid w:val="00034346"/>
    <w:rsid w:val="00087178"/>
    <w:rsid w:val="000E33EA"/>
    <w:rsid w:val="00134402"/>
    <w:rsid w:val="001570B2"/>
    <w:rsid w:val="001624C3"/>
    <w:rsid w:val="0016282D"/>
    <w:rsid w:val="00195F81"/>
    <w:rsid w:val="001D49FD"/>
    <w:rsid w:val="001F15B1"/>
    <w:rsid w:val="00220400"/>
    <w:rsid w:val="00263075"/>
    <w:rsid w:val="002733AA"/>
    <w:rsid w:val="00274632"/>
    <w:rsid w:val="002A068F"/>
    <w:rsid w:val="00347A5B"/>
    <w:rsid w:val="00374F5F"/>
    <w:rsid w:val="00381ECC"/>
    <w:rsid w:val="003879B1"/>
    <w:rsid w:val="0039194A"/>
    <w:rsid w:val="003C66F6"/>
    <w:rsid w:val="003D36E8"/>
    <w:rsid w:val="004611DB"/>
    <w:rsid w:val="004F689B"/>
    <w:rsid w:val="00527A9F"/>
    <w:rsid w:val="005940E5"/>
    <w:rsid w:val="00597C04"/>
    <w:rsid w:val="005D2D39"/>
    <w:rsid w:val="005E00FE"/>
    <w:rsid w:val="006269ED"/>
    <w:rsid w:val="0068245E"/>
    <w:rsid w:val="00684A8A"/>
    <w:rsid w:val="0069500E"/>
    <w:rsid w:val="006973C3"/>
    <w:rsid w:val="006A274F"/>
    <w:rsid w:val="006C2CF5"/>
    <w:rsid w:val="00713F12"/>
    <w:rsid w:val="007322A5"/>
    <w:rsid w:val="007A4EDB"/>
    <w:rsid w:val="008030AD"/>
    <w:rsid w:val="0083195F"/>
    <w:rsid w:val="00834305"/>
    <w:rsid w:val="008365E3"/>
    <w:rsid w:val="00873417"/>
    <w:rsid w:val="00897FB4"/>
    <w:rsid w:val="008B0818"/>
    <w:rsid w:val="0090251A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24D08"/>
    <w:rsid w:val="00B368A1"/>
    <w:rsid w:val="00B617C9"/>
    <w:rsid w:val="00B87D53"/>
    <w:rsid w:val="00B90655"/>
    <w:rsid w:val="00BD6DAD"/>
    <w:rsid w:val="00BE1D7E"/>
    <w:rsid w:val="00C5192D"/>
    <w:rsid w:val="00C67FD5"/>
    <w:rsid w:val="00C93A32"/>
    <w:rsid w:val="00CE754C"/>
    <w:rsid w:val="00CF207A"/>
    <w:rsid w:val="00D529A9"/>
    <w:rsid w:val="00D63B4C"/>
    <w:rsid w:val="00DA3333"/>
    <w:rsid w:val="00DC1F2A"/>
    <w:rsid w:val="00E402F3"/>
    <w:rsid w:val="00E43EFE"/>
    <w:rsid w:val="00E51D83"/>
    <w:rsid w:val="00F0092F"/>
    <w:rsid w:val="00F12A85"/>
    <w:rsid w:val="00F15090"/>
    <w:rsid w:val="00F32264"/>
    <w:rsid w:val="00F63D47"/>
    <w:rsid w:val="00F76628"/>
    <w:rsid w:val="00F929DC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958A8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C51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richmondclaimsassociation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bask@vafb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BB6D781-B4F4-43B8-AC66-05CB11EC3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2024-02-29T03:45:00Z</dcterms:created>
  <dcterms:modified xsi:type="dcterms:W3CDTF">2024-02-29T03:45:00Z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